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0461C" w14:textId="77777777" w:rsidR="003A7037" w:rsidRDefault="003A7037" w:rsidP="002F3EA0">
      <w:pPr>
        <w:shd w:val="clear" w:color="auto" w:fill="FFFFFF"/>
        <w:spacing w:after="0" w:line="240" w:lineRule="auto"/>
        <w:jc w:val="center"/>
        <w:rPr>
          <w:rFonts w:ascii="Arial" w:hAnsi="Arial" w:cs="Arial"/>
          <w:b/>
          <w:bCs/>
        </w:rPr>
      </w:pPr>
    </w:p>
    <w:p w14:paraId="24C989AF" w14:textId="78BDA91C" w:rsidR="005D7B56" w:rsidRPr="00B001B2" w:rsidRDefault="00613E3F" w:rsidP="002F3EA0">
      <w:pPr>
        <w:shd w:val="clear" w:color="auto" w:fill="FFFFFF"/>
        <w:spacing w:after="0" w:line="240" w:lineRule="auto"/>
        <w:jc w:val="center"/>
        <w:rPr>
          <w:rFonts w:ascii="Arial" w:hAnsi="Arial" w:cs="Arial"/>
          <w:b/>
          <w:bCs/>
        </w:rPr>
      </w:pPr>
      <w:r w:rsidRPr="00B001B2">
        <w:rPr>
          <w:rFonts w:ascii="Arial" w:hAnsi="Arial" w:cs="Arial"/>
          <w:b/>
          <w:bCs/>
        </w:rPr>
        <w:t xml:space="preserve">LA </w:t>
      </w:r>
      <w:r w:rsidR="005D7B56" w:rsidRPr="00B001B2">
        <w:rPr>
          <w:rFonts w:ascii="Arial" w:hAnsi="Arial" w:cs="Arial"/>
          <w:b/>
          <w:bCs/>
        </w:rPr>
        <w:t>DIRECTOR</w:t>
      </w:r>
      <w:r w:rsidRPr="00B001B2">
        <w:rPr>
          <w:rFonts w:ascii="Arial" w:hAnsi="Arial" w:cs="Arial"/>
          <w:b/>
          <w:bCs/>
        </w:rPr>
        <w:t>A</w:t>
      </w:r>
      <w:r w:rsidR="005D7B56" w:rsidRPr="00B001B2">
        <w:rPr>
          <w:rFonts w:ascii="Arial" w:hAnsi="Arial" w:cs="Arial"/>
          <w:b/>
          <w:bCs/>
        </w:rPr>
        <w:t xml:space="preserve"> GENERAL DEL INSTITUTO NACIONAL DE VIGILANCIA DE MEDICAMENTOS Y ALIMENTOS – INVIMA</w:t>
      </w:r>
    </w:p>
    <w:p w14:paraId="62B3D650" w14:textId="77777777" w:rsidR="005D7B56" w:rsidRPr="00B001B2" w:rsidRDefault="005D7B56" w:rsidP="002F3EA0">
      <w:pPr>
        <w:shd w:val="clear" w:color="auto" w:fill="FFFFFF"/>
        <w:spacing w:after="0" w:line="240" w:lineRule="auto"/>
        <w:jc w:val="center"/>
        <w:rPr>
          <w:noProof/>
          <w:lang w:eastAsia="es-CO"/>
        </w:rPr>
      </w:pPr>
    </w:p>
    <w:p w14:paraId="2831AFCD" w14:textId="77777777" w:rsidR="005D7B56" w:rsidRPr="00B001B2" w:rsidRDefault="005D7B56" w:rsidP="002F3EA0">
      <w:pPr>
        <w:pStyle w:val="Default"/>
        <w:shd w:val="clear" w:color="auto" w:fill="FFFFFF"/>
        <w:jc w:val="center"/>
        <w:rPr>
          <w:color w:val="auto"/>
          <w:sz w:val="22"/>
          <w:szCs w:val="22"/>
        </w:rPr>
      </w:pPr>
      <w:r w:rsidRPr="00B001B2">
        <w:rPr>
          <w:color w:val="auto"/>
          <w:sz w:val="22"/>
          <w:szCs w:val="22"/>
          <w:lang w:val="es-MX"/>
        </w:rPr>
        <w:t xml:space="preserve">En </w:t>
      </w:r>
      <w:r w:rsidRPr="00B001B2">
        <w:rPr>
          <w:color w:val="auto"/>
          <w:sz w:val="22"/>
          <w:szCs w:val="22"/>
        </w:rPr>
        <w:t>ejercicio de las facultades constitucionales y legales, en especial de las conferidas en los artículos 4, 5, 6, y 10 numeral 22 del Decreto 2078 de 2012, 4,5,6 y 7 de la Ley 399 de 1997, Articulo 2 de la Ley 2069 de 2020, articulo 4 y 5 del Decreto 1889 de 2021, el Decreto 1695 de 2023 y,</w:t>
      </w:r>
    </w:p>
    <w:p w14:paraId="4E0F2746" w14:textId="77777777" w:rsidR="00E005FC" w:rsidRPr="00B001B2" w:rsidRDefault="00E005FC" w:rsidP="002F3EA0">
      <w:pPr>
        <w:pStyle w:val="Default"/>
        <w:shd w:val="clear" w:color="auto" w:fill="FFFFFF"/>
        <w:jc w:val="center"/>
        <w:rPr>
          <w:color w:val="auto"/>
          <w:sz w:val="22"/>
          <w:szCs w:val="22"/>
        </w:rPr>
      </w:pPr>
    </w:p>
    <w:p w14:paraId="3FC87FFE" w14:textId="77777777" w:rsidR="00DF02C0" w:rsidRPr="00B001B2" w:rsidRDefault="00DF02C0" w:rsidP="002F3EA0">
      <w:pPr>
        <w:shd w:val="clear" w:color="auto" w:fill="FFFFFF"/>
        <w:spacing w:after="0" w:line="240" w:lineRule="auto"/>
        <w:jc w:val="center"/>
        <w:rPr>
          <w:rFonts w:ascii="Arial" w:hAnsi="Arial" w:cs="Arial"/>
          <w:b/>
          <w:bCs/>
        </w:rPr>
      </w:pPr>
      <w:r w:rsidRPr="00B001B2">
        <w:rPr>
          <w:rFonts w:ascii="Arial" w:hAnsi="Arial" w:cs="Arial"/>
          <w:b/>
          <w:bCs/>
        </w:rPr>
        <w:t>CONSIDERANDO</w:t>
      </w:r>
    </w:p>
    <w:p w14:paraId="09E314E9" w14:textId="77777777" w:rsidR="00F30771" w:rsidRPr="00B001B2" w:rsidRDefault="00F30771" w:rsidP="002F3EA0">
      <w:pPr>
        <w:shd w:val="clear" w:color="auto" w:fill="FFFFFF"/>
        <w:spacing w:after="0" w:line="240" w:lineRule="auto"/>
        <w:jc w:val="center"/>
        <w:rPr>
          <w:rFonts w:ascii="Arial" w:hAnsi="Arial" w:cs="Arial"/>
          <w:b/>
          <w:bCs/>
        </w:rPr>
      </w:pPr>
    </w:p>
    <w:p w14:paraId="67A5D5C1" w14:textId="77777777" w:rsidR="00F30771" w:rsidRPr="00B001B2" w:rsidRDefault="00272378" w:rsidP="002B6A3F">
      <w:pPr>
        <w:pStyle w:val="NormalWeb"/>
        <w:shd w:val="clear" w:color="auto" w:fill="FFFFFF"/>
        <w:spacing w:before="0" w:beforeAutospacing="0" w:after="0" w:afterAutospacing="0"/>
        <w:rPr>
          <w:rFonts w:ascii="Arial" w:hAnsi="Arial" w:cs="Arial"/>
          <w:sz w:val="22"/>
          <w:szCs w:val="22"/>
        </w:rPr>
      </w:pPr>
      <w:r w:rsidRPr="00B001B2">
        <w:rPr>
          <w:rFonts w:ascii="Arial" w:hAnsi="Arial" w:cs="Arial"/>
          <w:sz w:val="22"/>
          <w:szCs w:val="22"/>
        </w:rPr>
        <w:t xml:space="preserve">Que, conforme a la </w:t>
      </w:r>
      <w:r w:rsidR="0044338C" w:rsidRPr="00B001B2">
        <w:rPr>
          <w:rFonts w:ascii="Arial" w:hAnsi="Arial" w:cs="Arial"/>
          <w:sz w:val="22"/>
          <w:szCs w:val="22"/>
        </w:rPr>
        <w:t>l</w:t>
      </w:r>
      <w:r w:rsidRPr="00B001B2">
        <w:rPr>
          <w:rFonts w:ascii="Arial" w:hAnsi="Arial" w:cs="Arial"/>
          <w:sz w:val="22"/>
          <w:szCs w:val="22"/>
        </w:rPr>
        <w:t>ey, las ordenanzas, los acuerdos y especialmente lo señalado en el artículo 338 de la Constitución Política, las autoridades administrativas pueden fijar la tarifa de las tasas y contribuciones que cobren como recuperación de los costos de los servicios prestados.</w:t>
      </w:r>
    </w:p>
    <w:p w14:paraId="60064645" w14:textId="77777777" w:rsidR="00272378" w:rsidRPr="00B001B2" w:rsidRDefault="00272378" w:rsidP="002B6A3F">
      <w:pPr>
        <w:pStyle w:val="NormalWeb"/>
        <w:shd w:val="clear" w:color="auto" w:fill="FFFFFF"/>
        <w:spacing w:before="0" w:beforeAutospacing="0" w:after="0" w:afterAutospacing="0"/>
        <w:rPr>
          <w:rFonts w:ascii="Arial" w:hAnsi="Arial" w:cs="Arial"/>
          <w:sz w:val="22"/>
          <w:szCs w:val="22"/>
        </w:rPr>
      </w:pPr>
    </w:p>
    <w:p w14:paraId="6BC2BA40" w14:textId="77777777" w:rsidR="00F30771" w:rsidRPr="00B001B2" w:rsidRDefault="00272378" w:rsidP="002B6A3F">
      <w:pPr>
        <w:pStyle w:val="NormalWeb"/>
        <w:shd w:val="clear" w:color="auto" w:fill="FFFFFF"/>
        <w:spacing w:before="0" w:beforeAutospacing="0" w:after="0" w:afterAutospacing="0"/>
        <w:rPr>
          <w:rFonts w:ascii="Arial" w:hAnsi="Arial" w:cs="Arial"/>
          <w:sz w:val="22"/>
          <w:szCs w:val="22"/>
        </w:rPr>
      </w:pPr>
      <w:r w:rsidRPr="00B001B2">
        <w:rPr>
          <w:rFonts w:ascii="Arial" w:hAnsi="Arial" w:cs="Arial"/>
          <w:sz w:val="22"/>
          <w:szCs w:val="22"/>
        </w:rPr>
        <w:t>Que, la Ley 399 de 1997, crea una tasa, fija unas tarifas y autoriza al Instituto Nacional de Vigilancia de Medicamentos y Alimentos - INVIMA, su cobro, con el propósito de recuperar los costos de los servicios prestados por el Instituto.</w:t>
      </w:r>
    </w:p>
    <w:p w14:paraId="28702CC0" w14:textId="77777777" w:rsidR="00272378" w:rsidRPr="00B001B2" w:rsidRDefault="00272378" w:rsidP="002B6A3F">
      <w:pPr>
        <w:pStyle w:val="NormalWeb"/>
        <w:shd w:val="clear" w:color="auto" w:fill="FFFFFF"/>
        <w:spacing w:before="0" w:beforeAutospacing="0" w:after="0" w:afterAutospacing="0"/>
        <w:rPr>
          <w:rFonts w:ascii="Arial" w:hAnsi="Arial" w:cs="Arial"/>
          <w:sz w:val="22"/>
          <w:szCs w:val="22"/>
        </w:rPr>
      </w:pPr>
    </w:p>
    <w:p w14:paraId="72719332" w14:textId="77777777" w:rsidR="00F30771" w:rsidRPr="00B001B2" w:rsidRDefault="00F30771" w:rsidP="002B6A3F">
      <w:pPr>
        <w:pStyle w:val="NormalWeb"/>
        <w:shd w:val="clear" w:color="auto" w:fill="FFFFFF"/>
        <w:spacing w:before="0" w:beforeAutospacing="0" w:after="0" w:afterAutospacing="0"/>
        <w:rPr>
          <w:rFonts w:ascii="Arial" w:hAnsi="Arial" w:cs="Arial"/>
          <w:sz w:val="22"/>
          <w:szCs w:val="22"/>
        </w:rPr>
      </w:pPr>
      <w:r w:rsidRPr="00B001B2">
        <w:rPr>
          <w:rFonts w:ascii="Arial" w:hAnsi="Arial" w:cs="Arial"/>
          <w:sz w:val="22"/>
          <w:szCs w:val="22"/>
        </w:rPr>
        <w:t>Que</w:t>
      </w:r>
      <w:r w:rsidR="00262D9D" w:rsidRPr="00B001B2">
        <w:rPr>
          <w:rFonts w:ascii="Arial" w:hAnsi="Arial" w:cs="Arial"/>
          <w:sz w:val="22"/>
          <w:szCs w:val="22"/>
        </w:rPr>
        <w:t>,</w:t>
      </w:r>
      <w:r w:rsidRPr="00B001B2">
        <w:rPr>
          <w:rFonts w:ascii="Arial" w:hAnsi="Arial" w:cs="Arial"/>
          <w:sz w:val="22"/>
          <w:szCs w:val="22"/>
        </w:rPr>
        <w:t xml:space="preserve"> en virtud de la sentencia C-402 de 2010 de la Corte Constitucional, el concepto de tasa se define “</w:t>
      </w:r>
      <w:r w:rsidRPr="00B001B2">
        <w:rPr>
          <w:rFonts w:ascii="Arial" w:hAnsi="Arial" w:cs="Arial"/>
          <w:i/>
          <w:iCs/>
          <w:sz w:val="22"/>
          <w:szCs w:val="22"/>
        </w:rPr>
        <w:t>como aquellos ingresos tributarios que se establecen en la ley o con fundamento en ella (origen ex lege), a través de los cuales el ciudadano contribuye a la recuperación total o parcial de los costos en que incurre el Estado, para asegurar la prestación de una actividad pública, la continuidad en un servicio de interés general o la utilización de bienes de dominio público. Por su propia naturaleza esta erogación económica se impone unilateralmente por el Estado a manera de retribución equitativa de un gasto público, que no obstante ser indispensable para el contribuyente, tan sólo se origina a partir de su solicitud</w:t>
      </w:r>
      <w:r w:rsidRPr="00B001B2">
        <w:rPr>
          <w:rFonts w:ascii="Arial" w:hAnsi="Arial" w:cs="Arial"/>
          <w:sz w:val="22"/>
          <w:szCs w:val="22"/>
        </w:rPr>
        <w:t>”.</w:t>
      </w:r>
    </w:p>
    <w:p w14:paraId="0A28D004" w14:textId="77777777" w:rsidR="00F30771" w:rsidRPr="00B001B2" w:rsidRDefault="00F30771" w:rsidP="002B6A3F">
      <w:pPr>
        <w:pStyle w:val="NormalWeb"/>
        <w:shd w:val="clear" w:color="auto" w:fill="FFFFFF"/>
        <w:spacing w:before="0" w:beforeAutospacing="0" w:after="0" w:afterAutospacing="0"/>
        <w:rPr>
          <w:rFonts w:ascii="Arial" w:hAnsi="Arial" w:cs="Arial"/>
          <w:sz w:val="22"/>
          <w:szCs w:val="22"/>
        </w:rPr>
      </w:pPr>
    </w:p>
    <w:p w14:paraId="5AC0DDD4" w14:textId="77777777" w:rsidR="00F30771" w:rsidRPr="00B001B2" w:rsidRDefault="00F30771" w:rsidP="002B6A3F">
      <w:pPr>
        <w:pStyle w:val="NormalWeb"/>
        <w:shd w:val="clear" w:color="auto" w:fill="FFFFFF"/>
        <w:spacing w:before="0" w:beforeAutospacing="0" w:after="0" w:afterAutospacing="0"/>
        <w:rPr>
          <w:rFonts w:ascii="Arial" w:hAnsi="Arial" w:cs="Arial"/>
          <w:sz w:val="22"/>
          <w:szCs w:val="22"/>
        </w:rPr>
      </w:pPr>
      <w:r w:rsidRPr="00B001B2">
        <w:rPr>
          <w:rFonts w:ascii="Arial" w:hAnsi="Arial" w:cs="Arial"/>
          <w:sz w:val="22"/>
          <w:szCs w:val="22"/>
        </w:rPr>
        <w:t>Que, así mismo, el artículo 4° de la mencionada ley estableció los siguientes hechos generadores de la tasa: a) La expedición, modificación y renovación de los registros de medicamentos, productos biológicos, alimentos, bebidas, cosméticos, dispositivos y elementos médico quirúrgicos, odontológicos, productos naturales, homeopáticos y los generados por biotecnología, reactivos de diagnóstico y los demás que puedan tener impacto en la salud individual y colectiva; b) La expedición, renovación y ampliación de la capacidad de los laboratorios, fábricas o establecimientos de producción, distribución y comercialización de medicamentos, productos biológicos, alimentos, bebidas, cosméticos, dispositivos y elementos médico quirúrgicos, odontológicos, productos naturales, homeopáticos y los generados por biotecnología, reactivos de diagnóstico y los demás que puedan tener impacto en la salud individual o colectiva; c) La realización de exámenes de laboratorio y demás gastos que se requieran para controlar la calidad de los medicamentos, productos biológicos, alimentos, bebidas, cosméticos, dispositivos y elementos médico-quirúrgicos, odontológicos, productos naturales, homeopáticos y los generados por biotecnología, reactivos de diagnóstico y los demás que puedan tener impacto en la salud individual y colectiva; d) La expedición de certificados relacionados con los registros.</w:t>
      </w:r>
    </w:p>
    <w:p w14:paraId="340AE695" w14:textId="77777777" w:rsidR="00F30771" w:rsidRPr="00B001B2" w:rsidRDefault="00F30771" w:rsidP="002B6A3F">
      <w:pPr>
        <w:pStyle w:val="NormalWeb"/>
        <w:shd w:val="clear" w:color="auto" w:fill="FFFFFF"/>
        <w:spacing w:before="0" w:beforeAutospacing="0" w:after="0" w:afterAutospacing="0"/>
        <w:rPr>
          <w:rFonts w:ascii="Arial" w:hAnsi="Arial" w:cs="Arial"/>
          <w:sz w:val="22"/>
          <w:szCs w:val="22"/>
        </w:rPr>
      </w:pPr>
    </w:p>
    <w:p w14:paraId="213CB06E" w14:textId="77777777" w:rsidR="00F30771" w:rsidRPr="00B001B2" w:rsidRDefault="00F30771" w:rsidP="002B6A3F">
      <w:pPr>
        <w:shd w:val="clear" w:color="auto" w:fill="FFFFFF"/>
        <w:tabs>
          <w:tab w:val="center" w:pos="510"/>
          <w:tab w:val="left" w:pos="1134"/>
        </w:tabs>
        <w:autoSpaceDE w:val="0"/>
        <w:autoSpaceDN w:val="0"/>
        <w:adjustRightInd w:val="0"/>
        <w:spacing w:before="28" w:after="0" w:line="240" w:lineRule="auto"/>
        <w:jc w:val="both"/>
        <w:rPr>
          <w:rFonts w:ascii="Arial" w:eastAsia="Times New Roman" w:hAnsi="Arial" w:cs="Arial"/>
          <w:lang w:eastAsia="es-CO"/>
        </w:rPr>
      </w:pPr>
      <w:r w:rsidRPr="00B001B2">
        <w:rPr>
          <w:rFonts w:ascii="Arial" w:eastAsia="Times New Roman" w:hAnsi="Arial" w:cs="Arial"/>
          <w:lang w:eastAsia="es-CO"/>
        </w:rPr>
        <w:t>Que</w:t>
      </w:r>
      <w:r w:rsidR="00262D9D" w:rsidRPr="00B001B2">
        <w:rPr>
          <w:rFonts w:ascii="Arial" w:eastAsia="Times New Roman" w:hAnsi="Arial" w:cs="Arial"/>
          <w:lang w:eastAsia="es-CO"/>
        </w:rPr>
        <w:t>,</w:t>
      </w:r>
      <w:r w:rsidRPr="00B001B2">
        <w:rPr>
          <w:rFonts w:ascii="Arial" w:eastAsia="Times New Roman" w:hAnsi="Arial" w:cs="Arial"/>
          <w:lang w:eastAsia="es-CO"/>
        </w:rPr>
        <w:t xml:space="preserve"> el artículo 6º de la Ley 399 de 1997, establece las pautas técnicas para la fijación de las tarifas que se cobrarán como recuperación de los costos de los servicios prestados por la entidad, teniendo en cuenta los costos totales de operación y los costos de los programas de tecnificación; así mismo, el artículo 7° de esta Ley dispone del método para determinar los costos de los servicios a prestar, los cuales  deben ser  calculados  en términos de la Unidad de Valor Básico – UVB</w:t>
      </w:r>
      <w:r w:rsidR="0044338C" w:rsidRPr="00B001B2">
        <w:rPr>
          <w:rFonts w:ascii="Arial" w:eastAsia="Times New Roman" w:hAnsi="Arial" w:cs="Arial"/>
          <w:lang w:eastAsia="es-CO"/>
        </w:rPr>
        <w:t>,</w:t>
      </w:r>
      <w:r w:rsidRPr="00B001B2">
        <w:rPr>
          <w:rFonts w:ascii="Arial" w:eastAsia="Times New Roman" w:hAnsi="Arial" w:cs="Arial"/>
          <w:lang w:eastAsia="es-CO"/>
        </w:rPr>
        <w:t xml:space="preserve"> dando cumplimiento a lo establecido en el artículo 313 de </w:t>
      </w:r>
      <w:r w:rsidRPr="00B001B2">
        <w:rPr>
          <w:rFonts w:ascii="Arial" w:eastAsia="Times New Roman" w:hAnsi="Arial" w:cs="Arial"/>
          <w:lang w:eastAsia="es-CO"/>
        </w:rPr>
        <w:lastRenderedPageBreak/>
        <w:t xml:space="preserve">la Ley 2294 de 2023 por la cual se expidió el Plan Nacional de Desarrollo 2022-2026, "Colombia potencia mundial de la vida". </w:t>
      </w:r>
    </w:p>
    <w:p w14:paraId="30493EAF" w14:textId="0E1C3CA6" w:rsidR="00F30771" w:rsidRPr="00B001B2" w:rsidRDefault="00F30771" w:rsidP="002B6A3F">
      <w:pPr>
        <w:pStyle w:val="NormalWeb"/>
        <w:shd w:val="clear" w:color="auto" w:fill="FFFFFF"/>
        <w:spacing w:after="240" w:afterAutospacing="0"/>
        <w:rPr>
          <w:rFonts w:ascii="Arial" w:hAnsi="Arial" w:cs="Arial"/>
          <w:sz w:val="22"/>
          <w:szCs w:val="22"/>
        </w:rPr>
      </w:pPr>
      <w:r w:rsidRPr="00B001B2">
        <w:rPr>
          <w:rFonts w:ascii="Arial" w:hAnsi="Arial" w:cs="Arial"/>
          <w:sz w:val="22"/>
          <w:szCs w:val="22"/>
        </w:rPr>
        <w:t>Que</w:t>
      </w:r>
      <w:r w:rsidR="00262D9D" w:rsidRPr="00B001B2">
        <w:rPr>
          <w:rFonts w:ascii="Arial" w:hAnsi="Arial" w:cs="Arial"/>
          <w:sz w:val="22"/>
          <w:szCs w:val="22"/>
        </w:rPr>
        <w:t>,</w:t>
      </w:r>
      <w:r w:rsidRPr="00B001B2">
        <w:rPr>
          <w:rFonts w:ascii="Arial" w:hAnsi="Arial" w:cs="Arial"/>
          <w:sz w:val="22"/>
          <w:szCs w:val="22"/>
        </w:rPr>
        <w:t xml:space="preserve"> el gobierno nacional expidió el Decreto 1889 del 30 de diciembre de 2021, </w:t>
      </w:r>
      <w:r w:rsidRPr="00B001B2">
        <w:rPr>
          <w:rFonts w:ascii="Arial" w:hAnsi="Arial" w:cs="Arial"/>
          <w:i/>
          <w:iCs/>
          <w:sz w:val="22"/>
          <w:szCs w:val="22"/>
        </w:rPr>
        <w:t>“Por el cual se adopta el manual de tarifas para el cobro de los servicios prestados por el Instituto Nacional de Vigilancia de Medicamentos y Alimentos – INVIMA y se dictan otras disposiciones”</w:t>
      </w:r>
      <w:r w:rsidRPr="00B001B2">
        <w:rPr>
          <w:rFonts w:ascii="Arial" w:hAnsi="Arial" w:cs="Arial"/>
          <w:sz w:val="22"/>
          <w:szCs w:val="22"/>
        </w:rPr>
        <w:t>, el cual surtió efectos a partir del 1 de enero de 2022.</w:t>
      </w:r>
    </w:p>
    <w:p w14:paraId="04F6876F" w14:textId="77777777" w:rsidR="00272378" w:rsidRPr="00B001B2" w:rsidRDefault="00272378" w:rsidP="002B6A3F">
      <w:pPr>
        <w:pStyle w:val="NormalWeb"/>
        <w:shd w:val="clear" w:color="auto" w:fill="FFFFFF"/>
        <w:spacing w:after="240" w:afterAutospacing="0"/>
        <w:rPr>
          <w:rFonts w:ascii="Arial" w:hAnsi="Arial" w:cs="Arial"/>
          <w:sz w:val="22"/>
          <w:szCs w:val="22"/>
        </w:rPr>
      </w:pPr>
      <w:r w:rsidRPr="00B001B2">
        <w:rPr>
          <w:rFonts w:ascii="Arial" w:hAnsi="Arial" w:cs="Arial"/>
          <w:sz w:val="22"/>
          <w:szCs w:val="22"/>
        </w:rPr>
        <w:t>Que, conforme a lo establecido en el artículo 4 del Decreto 1889 de 2021, el INVIMA actualizará a partir del 1° de enero de cada año, mediante acto administrativo, los servicios y las tarifas para los servicios descritos en el manual tarifario, cuyo cálculo será expresado en términos de la Unidad de Valor Tributario -UVT, de conformidad con lo estipulado en el artículo 49 de la Ley 1955 de 2019, y en cualquier momento, incluirá o excluirá de este manual los servicios derivados de la reglamentación sanitaria que dé lugar a la tasa.</w:t>
      </w:r>
    </w:p>
    <w:p w14:paraId="00B66839" w14:textId="77777777" w:rsidR="00F30771" w:rsidRPr="00B001B2" w:rsidRDefault="00F30771" w:rsidP="002B6A3F">
      <w:pPr>
        <w:pStyle w:val="NormalWeb"/>
        <w:shd w:val="clear" w:color="auto" w:fill="FFFFFF"/>
        <w:spacing w:after="240" w:afterAutospacing="0"/>
        <w:rPr>
          <w:rFonts w:ascii="Arial" w:hAnsi="Arial" w:cs="Arial"/>
          <w:i/>
          <w:iCs/>
          <w:sz w:val="22"/>
          <w:szCs w:val="22"/>
        </w:rPr>
      </w:pPr>
      <w:r w:rsidRPr="00B001B2">
        <w:rPr>
          <w:rFonts w:ascii="Arial" w:hAnsi="Arial" w:cs="Arial"/>
          <w:sz w:val="22"/>
          <w:szCs w:val="22"/>
        </w:rPr>
        <w:t>Que</w:t>
      </w:r>
      <w:r w:rsidR="00262D9D" w:rsidRPr="00B001B2">
        <w:rPr>
          <w:rFonts w:ascii="Arial" w:hAnsi="Arial" w:cs="Arial"/>
          <w:sz w:val="22"/>
          <w:szCs w:val="22"/>
        </w:rPr>
        <w:t>,</w:t>
      </w:r>
      <w:r w:rsidRPr="00B001B2">
        <w:rPr>
          <w:rFonts w:ascii="Arial" w:hAnsi="Arial" w:cs="Arial"/>
          <w:sz w:val="22"/>
          <w:szCs w:val="22"/>
        </w:rPr>
        <w:t xml:space="preserve"> el artículo 313 de la Ley 2294 de 2023, creó la Unidad de Valor Básico (UVB) estableciendo que </w:t>
      </w:r>
      <w:r w:rsidRPr="00B001B2">
        <w:rPr>
          <w:rFonts w:ascii="Arial" w:hAnsi="Arial" w:cs="Arial"/>
          <w:i/>
          <w:iCs/>
          <w:sz w:val="22"/>
          <w:szCs w:val="22"/>
        </w:rPr>
        <w:t>“todos los cobros; sanciones; multas; tarifas; (…) actualmente denominados y establecidos con base en salarios mínimos o en Unidades de Valor tributario (UVT), deberán ser calculados con base en su equivalencia en términos de la Unidad de Valor Básico (UVB) el año 2023, conforme lo dispuesto en este artículo”.</w:t>
      </w:r>
    </w:p>
    <w:p w14:paraId="70C8FD57" w14:textId="77777777" w:rsidR="00805253" w:rsidRPr="00B001B2" w:rsidRDefault="00805253" w:rsidP="002B6A3F">
      <w:pPr>
        <w:shd w:val="clear" w:color="auto" w:fill="FFFFFF"/>
        <w:spacing w:after="0" w:line="240" w:lineRule="auto"/>
        <w:jc w:val="both"/>
        <w:rPr>
          <w:rFonts w:ascii="Arial" w:hAnsi="Arial" w:cs="Arial"/>
        </w:rPr>
      </w:pPr>
      <w:bookmarkStart w:id="0" w:name="_Hlk153288534"/>
      <w:r w:rsidRPr="00B001B2">
        <w:rPr>
          <w:rFonts w:ascii="Arial" w:hAnsi="Arial" w:cs="Arial"/>
        </w:rPr>
        <w:t>Que</w:t>
      </w:r>
      <w:r w:rsidR="00262D9D" w:rsidRPr="00B001B2">
        <w:rPr>
          <w:rFonts w:ascii="Arial" w:hAnsi="Arial" w:cs="Arial"/>
        </w:rPr>
        <w:t>,</w:t>
      </w:r>
      <w:r w:rsidRPr="00B001B2">
        <w:rPr>
          <w:rFonts w:ascii="Arial" w:hAnsi="Arial" w:cs="Arial"/>
        </w:rPr>
        <w:t xml:space="preserve"> el Instituto Nacional de Vigilancia de Medicamentos y Alimentos – INVIMA, en el ejercicio de sus funciones, tiene la responsabilidad de optimizar la gestión de trámites y servicios, garantizando mayor eficiencia, transparencia y accesibilidad para los usuarios.</w:t>
      </w:r>
    </w:p>
    <w:p w14:paraId="103319BF" w14:textId="77777777" w:rsidR="005C5F3C" w:rsidRPr="00B001B2" w:rsidRDefault="005C5F3C" w:rsidP="002B6A3F">
      <w:pPr>
        <w:shd w:val="clear" w:color="auto" w:fill="FFFFFF"/>
        <w:spacing w:after="0" w:line="240" w:lineRule="auto"/>
        <w:jc w:val="both"/>
        <w:rPr>
          <w:rFonts w:ascii="Arial" w:hAnsi="Arial" w:cs="Arial"/>
        </w:rPr>
      </w:pPr>
    </w:p>
    <w:p w14:paraId="75602B15" w14:textId="77777777" w:rsidR="005C5F3C" w:rsidRPr="00B001B2" w:rsidRDefault="005C5F3C" w:rsidP="005C5F3C">
      <w:pPr>
        <w:shd w:val="clear" w:color="auto" w:fill="FFFFFF"/>
        <w:spacing w:after="0" w:line="240" w:lineRule="auto"/>
        <w:jc w:val="both"/>
        <w:rPr>
          <w:rFonts w:ascii="Arial" w:hAnsi="Arial" w:cs="Arial"/>
        </w:rPr>
      </w:pPr>
      <w:r w:rsidRPr="00B001B2">
        <w:rPr>
          <w:rFonts w:ascii="Arial" w:hAnsi="Arial" w:cs="Arial"/>
        </w:rPr>
        <w:t>Que con el objetivo de dar más claridad a los usuarios y evitar reprocesos en la radicación de solicitudes, se modifican en su descripción los códigos tarifarios 1001; 1001-28 (y sus homologas de pago diferencial y pago cero), 4006-9 y 4006-13 relacionados con la obtención de Registros Sanitarios nuevos de Medicamentos de Síntesis Química y la certificación de Buenas Prácticas de Manufactura - BPM - de Medicamentos Biológicos.</w:t>
      </w:r>
    </w:p>
    <w:p w14:paraId="0561C74F" w14:textId="77777777" w:rsidR="005C5F3C" w:rsidRPr="00B001B2" w:rsidRDefault="005C5F3C" w:rsidP="005C5F3C">
      <w:pPr>
        <w:shd w:val="clear" w:color="auto" w:fill="FFFFFF"/>
        <w:spacing w:after="0" w:line="240" w:lineRule="auto"/>
        <w:jc w:val="both"/>
        <w:rPr>
          <w:rFonts w:ascii="Arial" w:hAnsi="Arial" w:cs="Arial"/>
        </w:rPr>
      </w:pPr>
    </w:p>
    <w:p w14:paraId="1327CCC9" w14:textId="77777777" w:rsidR="005C5F3C" w:rsidRPr="00B001B2" w:rsidRDefault="005C5F3C" w:rsidP="005C5F3C">
      <w:pPr>
        <w:shd w:val="clear" w:color="auto" w:fill="FFFFFF"/>
        <w:tabs>
          <w:tab w:val="right" w:pos="8277"/>
        </w:tabs>
        <w:autoSpaceDE w:val="0"/>
        <w:autoSpaceDN w:val="0"/>
        <w:adjustRightInd w:val="0"/>
        <w:spacing w:after="0" w:line="240" w:lineRule="auto"/>
        <w:jc w:val="both"/>
        <w:rPr>
          <w:rFonts w:ascii="Arial" w:hAnsi="Arial" w:cs="Arial"/>
        </w:rPr>
      </w:pPr>
      <w:r w:rsidRPr="00B001B2">
        <w:rPr>
          <w:rFonts w:ascii="Arial" w:hAnsi="Arial" w:cs="Arial"/>
        </w:rPr>
        <w:t xml:space="preserve">Que con el fin de continuar con el desarrollo e implementación de </w:t>
      </w:r>
      <w:proofErr w:type="spellStart"/>
      <w:r w:rsidRPr="00B001B2">
        <w:rPr>
          <w:rFonts w:ascii="Arial" w:hAnsi="Arial" w:cs="Arial"/>
        </w:rPr>
        <w:t>InvimAgil</w:t>
      </w:r>
      <w:proofErr w:type="spellEnd"/>
      <w:r w:rsidRPr="00B001B2">
        <w:rPr>
          <w:rFonts w:ascii="Arial" w:hAnsi="Arial" w:cs="Arial"/>
        </w:rPr>
        <w:t xml:space="preserve"> y asegurar la recepción oportuna de las solicitudes de registro sanitario nuevo para medicamentos de síntesis química incluidos en normas farmacológicas por esta vía, se hace necesario un ajuste en el concepto de la tarifa 1001 aclarando su alcance únicamente a evaluación y revisión documental sin visita, y aplica para con sus homologas de pago diferencial y pago cero) 90025, 91028, 91029, 91030, 92028, 92029, 92030. Así como para la tarifa 1001-28 en línea a la capacidad operativa actual de la Dirección de Medicamentos y Productos Biológicos igualmente aplica para sus homologas de pago diferencial y pago cero 90020, 91058, 91059, 91060 92058, 92059 y 92060.</w:t>
      </w:r>
    </w:p>
    <w:p w14:paraId="78E7FF80" w14:textId="77777777" w:rsidR="005C5F3C" w:rsidRPr="00B001B2" w:rsidRDefault="005C5F3C" w:rsidP="005C5F3C">
      <w:pPr>
        <w:shd w:val="clear" w:color="auto" w:fill="FFFFFF"/>
        <w:spacing w:after="0" w:line="240" w:lineRule="auto"/>
        <w:jc w:val="both"/>
        <w:rPr>
          <w:rFonts w:ascii="Arial" w:hAnsi="Arial" w:cs="Arial"/>
        </w:rPr>
      </w:pPr>
    </w:p>
    <w:p w14:paraId="7741D273" w14:textId="77777777" w:rsidR="005C5F3C" w:rsidRPr="00B001B2" w:rsidRDefault="005C5F3C" w:rsidP="005C5F3C">
      <w:pPr>
        <w:shd w:val="clear" w:color="auto" w:fill="FFFFFF"/>
        <w:spacing w:after="0" w:line="240" w:lineRule="auto"/>
        <w:jc w:val="both"/>
        <w:rPr>
          <w:rFonts w:ascii="Arial" w:hAnsi="Arial" w:cs="Arial"/>
        </w:rPr>
      </w:pPr>
      <w:r w:rsidRPr="00B001B2">
        <w:rPr>
          <w:rFonts w:ascii="Arial" w:hAnsi="Arial" w:cs="Arial"/>
        </w:rPr>
        <w:t>Que respecto a la tarifa 4006-9 es necesario incluir que su alcance es para máximo cuatro (04) Ingredientes Farmacéuticos Activos (</w:t>
      </w:r>
      <w:proofErr w:type="spellStart"/>
      <w:r w:rsidRPr="00B001B2">
        <w:rPr>
          <w:rFonts w:ascii="Arial" w:hAnsi="Arial" w:cs="Arial"/>
        </w:rPr>
        <w:t>IFAs</w:t>
      </w:r>
      <w:proofErr w:type="spellEnd"/>
      <w:r w:rsidRPr="00B001B2">
        <w:rPr>
          <w:rFonts w:ascii="Arial" w:hAnsi="Arial" w:cs="Arial"/>
        </w:rPr>
        <w:t xml:space="preserve">). Por cuanto, de acuerdo al CERT-PR01 - Procedimiento Auditorias y Certificaciones las visitas de </w:t>
      </w:r>
      <w:proofErr w:type="spellStart"/>
      <w:r w:rsidRPr="00B001B2">
        <w:rPr>
          <w:rFonts w:ascii="Arial" w:hAnsi="Arial" w:cs="Arial"/>
        </w:rPr>
        <w:t>BPx</w:t>
      </w:r>
      <w:proofErr w:type="spellEnd"/>
      <w:r w:rsidRPr="00B001B2">
        <w:rPr>
          <w:rFonts w:ascii="Arial" w:hAnsi="Arial" w:cs="Arial"/>
        </w:rPr>
        <w:t>, se establece para el caso de los medicamentos biológicos que una visita de certificación se ejecuta en 5 días, en donde los 4 primeros días son de inspección de todos los numerales de los anexos 1 y 2 de la Resolución 5402 de 2015 y los complementarios de la Resolución 1160 de 2016, y el último día es la verificación de los hallazgos encontrados los 4 primeros días; por lo tanto evaluar más de cuatro (04) ingredientes farmacéuticos activos (</w:t>
      </w:r>
      <w:proofErr w:type="spellStart"/>
      <w:r w:rsidRPr="00B001B2">
        <w:rPr>
          <w:rFonts w:ascii="Arial" w:hAnsi="Arial" w:cs="Arial"/>
        </w:rPr>
        <w:t>IFAs</w:t>
      </w:r>
      <w:proofErr w:type="spellEnd"/>
      <w:r w:rsidRPr="00B001B2">
        <w:rPr>
          <w:rFonts w:ascii="Arial" w:hAnsi="Arial" w:cs="Arial"/>
        </w:rPr>
        <w:t>) y más de cuatro (04)  productos en un periodo de inspección tan limitado comprometería la profundidad técnica y regulatoria necesaria para garantizar la trazabilidad, calidad, eficacia y la bioseguridad de un producto biológico.</w:t>
      </w:r>
    </w:p>
    <w:p w14:paraId="3F159EC2" w14:textId="77777777" w:rsidR="00935C98" w:rsidRPr="00B001B2" w:rsidRDefault="00935C98" w:rsidP="005C5F3C">
      <w:pPr>
        <w:shd w:val="clear" w:color="auto" w:fill="FFFFFF"/>
        <w:spacing w:after="0" w:line="240" w:lineRule="auto"/>
        <w:jc w:val="both"/>
        <w:rPr>
          <w:rFonts w:ascii="Arial" w:hAnsi="Arial" w:cs="Arial"/>
        </w:rPr>
      </w:pPr>
    </w:p>
    <w:p w14:paraId="4432D647" w14:textId="77777777" w:rsidR="00935C98" w:rsidRPr="00B001B2" w:rsidRDefault="00935C98" w:rsidP="00935C98">
      <w:pPr>
        <w:shd w:val="clear" w:color="auto" w:fill="FFFFFF"/>
        <w:spacing w:after="0" w:line="240" w:lineRule="auto"/>
        <w:jc w:val="both"/>
        <w:rPr>
          <w:rFonts w:ascii="Arial" w:hAnsi="Arial" w:cs="Arial"/>
        </w:rPr>
      </w:pPr>
      <w:r w:rsidRPr="00B001B2">
        <w:rPr>
          <w:rFonts w:ascii="Arial" w:hAnsi="Arial" w:cs="Arial"/>
        </w:rPr>
        <w:lastRenderedPageBreak/>
        <w:t>Que es de aclarar que la tarifa 4006-13 aplica únicamente para la ampliación de la certificación de BPM de medicamentos biológicos en capacidad instalada sin incluir un nuevo producto, por cuanto no se certifican ni se renuevan procesos sin un alcance de productos específicos, toda vez que la naturaleza de los medicamentos biológicos, regulada por la Resolución 5402 de 2015 y complementada por la Resolución 1160 de 2016, implica que cada producto se origina en sistemas vivos (células, microorganismos, virus, tejidos) con una variabilidad intrínseca que no puede controlarse únicamente en una etapa del proceso.</w:t>
      </w:r>
    </w:p>
    <w:p w14:paraId="100C5558" w14:textId="77777777" w:rsidR="00935C98" w:rsidRPr="00B001B2" w:rsidRDefault="00935C98" w:rsidP="005C5F3C">
      <w:pPr>
        <w:shd w:val="clear" w:color="auto" w:fill="FFFFFF"/>
        <w:spacing w:after="0" w:line="240" w:lineRule="auto"/>
        <w:jc w:val="both"/>
        <w:rPr>
          <w:rFonts w:ascii="Arial" w:hAnsi="Arial" w:cs="Arial"/>
        </w:rPr>
      </w:pPr>
    </w:p>
    <w:p w14:paraId="45B4F5F1" w14:textId="1AAA3752" w:rsidR="00ED525B" w:rsidRPr="00B001B2" w:rsidRDefault="00ED525B" w:rsidP="00675546">
      <w:pPr>
        <w:spacing w:after="0" w:line="240" w:lineRule="auto"/>
        <w:jc w:val="both"/>
      </w:pPr>
      <w:r w:rsidRPr="00B001B2">
        <w:rPr>
          <w:rFonts w:ascii="Arial" w:hAnsi="Arial" w:cs="Arial"/>
        </w:rPr>
        <w:t>Que el artículo 37 de la Resolución 2674 de 2013, modificado por el artículo 1 de la Resolución 3168 de 2015, dispone que los trámites para la expedición de la notificación sanitaria, el permiso</w:t>
      </w:r>
      <w:r w:rsidR="00675546" w:rsidRPr="00B001B2">
        <w:rPr>
          <w:rFonts w:ascii="Arial" w:hAnsi="Arial" w:cs="Arial"/>
        </w:rPr>
        <w:t xml:space="preserve"> </w:t>
      </w:r>
      <w:r w:rsidRPr="00B001B2">
        <w:rPr>
          <w:rFonts w:ascii="Arial" w:hAnsi="Arial" w:cs="Arial"/>
        </w:rPr>
        <w:t>y el registro sanitario de alimentos, sus renovaciones y las modificaciones relacionadas, se surtirán de manera automática y con revisión posterior de la documentación que soporta el cumplimiento de los requisitos exigibles.</w:t>
      </w:r>
    </w:p>
    <w:p w14:paraId="2C21009F" w14:textId="77777777" w:rsidR="003F759E" w:rsidRPr="00B001B2" w:rsidRDefault="003F759E" w:rsidP="005C5F3C">
      <w:pPr>
        <w:shd w:val="clear" w:color="auto" w:fill="FFFFFF"/>
        <w:spacing w:after="0" w:line="240" w:lineRule="auto"/>
        <w:jc w:val="both"/>
        <w:rPr>
          <w:rFonts w:ascii="Arial" w:hAnsi="Arial" w:cs="Arial"/>
        </w:rPr>
      </w:pPr>
    </w:p>
    <w:p w14:paraId="69764844" w14:textId="77777777" w:rsidR="008D5EE1" w:rsidRPr="00B001B2" w:rsidRDefault="008D5EE1" w:rsidP="00F005F7">
      <w:pPr>
        <w:spacing w:after="0" w:line="240" w:lineRule="auto"/>
        <w:jc w:val="both"/>
        <w:rPr>
          <w:rFonts w:ascii="Arial" w:hAnsi="Arial" w:cs="Arial"/>
        </w:rPr>
      </w:pPr>
      <w:r w:rsidRPr="00B001B2">
        <w:rPr>
          <w:rFonts w:ascii="Arial" w:hAnsi="Arial" w:cs="Arial"/>
        </w:rPr>
        <w:t xml:space="preserve">Que mediante la Resolución 2025029546 del 18 de julio de 2025 el Instituto estableció el procedimiento aplicable a la expedición, renovación y modificación de los registros sanitarios (RSA), permisos sanitarios (PSA) y notificaciones sanitarias (NSA) de alimentos y bebidas, mediante la modalidad de trámite automático con revisión posterior y enfoque de riesgo, y dispuso que, una vez en operación la plataforma </w:t>
      </w:r>
      <w:proofErr w:type="spellStart"/>
      <w:r w:rsidRPr="00B001B2">
        <w:rPr>
          <w:rFonts w:ascii="Arial" w:hAnsi="Arial" w:cs="Arial"/>
        </w:rPr>
        <w:t>InvimÁgil</w:t>
      </w:r>
      <w:proofErr w:type="spellEnd"/>
      <w:r w:rsidRPr="00B001B2">
        <w:rPr>
          <w:rFonts w:ascii="Arial" w:hAnsi="Arial" w:cs="Arial"/>
        </w:rPr>
        <w:t xml:space="preserve"> y habilitado el módulo correspondiente, todas las nuevas solicitudes deberán presentarse exclusivamente a través de dicha plataforma.</w:t>
      </w:r>
    </w:p>
    <w:p w14:paraId="586DFCF5" w14:textId="77777777" w:rsidR="002A6EB2" w:rsidRPr="00B001B2" w:rsidRDefault="002A6EB2" w:rsidP="00F005F7">
      <w:pPr>
        <w:spacing w:after="0" w:line="240" w:lineRule="auto"/>
        <w:jc w:val="both"/>
      </w:pPr>
    </w:p>
    <w:p w14:paraId="79BF4918" w14:textId="77777777" w:rsidR="008D5EE1" w:rsidRPr="00B001B2" w:rsidRDefault="008D5EE1" w:rsidP="00F005F7">
      <w:pPr>
        <w:spacing w:after="0" w:line="240" w:lineRule="auto"/>
        <w:jc w:val="both"/>
        <w:rPr>
          <w:rFonts w:ascii="Arial" w:hAnsi="Arial" w:cs="Arial"/>
        </w:rPr>
      </w:pPr>
      <w:r w:rsidRPr="00B001B2">
        <w:rPr>
          <w:rFonts w:ascii="Arial" w:hAnsi="Arial" w:cs="Arial"/>
        </w:rPr>
        <w:t>Que, en consecuencia, la expedición y la renovación de las autorizaciones de comercialización de alimentos se encuentran sometidas a un mismo régimen procedimental, de modo que la diferencia que hoy subsiste entre una y otra no es de naturaleza jurídica ni procedimental, sino exclusivamente tecnológica, y obedece al orden en que se han habilitado los módulos de la plataforma.</w:t>
      </w:r>
    </w:p>
    <w:p w14:paraId="2E36514A" w14:textId="77777777" w:rsidR="000C3AA7" w:rsidRPr="00B001B2" w:rsidRDefault="000C3AA7" w:rsidP="00F005F7">
      <w:pPr>
        <w:spacing w:after="0" w:line="240" w:lineRule="auto"/>
        <w:jc w:val="both"/>
      </w:pPr>
    </w:p>
    <w:p w14:paraId="3A64093E" w14:textId="65220F4D" w:rsidR="008D5EE1" w:rsidRPr="00B001B2" w:rsidRDefault="008D5EE1" w:rsidP="000C3AA7">
      <w:pPr>
        <w:spacing w:after="0" w:line="240" w:lineRule="auto"/>
        <w:jc w:val="both"/>
        <w:rPr>
          <w:rFonts w:ascii="Arial" w:hAnsi="Arial" w:cs="Arial"/>
        </w:rPr>
      </w:pPr>
      <w:r w:rsidRPr="00B001B2">
        <w:rPr>
          <w:rFonts w:ascii="Arial" w:hAnsi="Arial" w:cs="Arial"/>
        </w:rPr>
        <w:t xml:space="preserve">Que, en desarrollo de la implementación modular de </w:t>
      </w:r>
      <w:proofErr w:type="spellStart"/>
      <w:r w:rsidRPr="00B001B2">
        <w:rPr>
          <w:rFonts w:ascii="Arial" w:hAnsi="Arial" w:cs="Arial"/>
        </w:rPr>
        <w:t>InvimÁgil</w:t>
      </w:r>
      <w:proofErr w:type="spellEnd"/>
      <w:r w:rsidRPr="00B001B2">
        <w:rPr>
          <w:rFonts w:ascii="Arial" w:hAnsi="Arial" w:cs="Arial"/>
        </w:rPr>
        <w:t>, el trámite de expedición de RSA, PSA y NSA de alimentos fue incorporado a la plataforma en julio de 2025, para lo cual se efectuó el costeo correspondiente al nuevo entorno digital y se crearon los códigos tarifarios 93007, 93008, 93009, 93010, 93011 y 93012, y se realizó el ajuste de las tarifas diferenciadas por tamaño empresarial.</w:t>
      </w:r>
    </w:p>
    <w:p w14:paraId="04365A23" w14:textId="77777777" w:rsidR="000C3AA7" w:rsidRPr="00B001B2" w:rsidRDefault="000C3AA7" w:rsidP="000C3AA7">
      <w:pPr>
        <w:spacing w:after="0" w:line="240" w:lineRule="auto"/>
        <w:jc w:val="both"/>
      </w:pPr>
    </w:p>
    <w:p w14:paraId="2AC35C2D" w14:textId="77777777" w:rsidR="008D5EE1" w:rsidRPr="00B001B2" w:rsidRDefault="008D5EE1" w:rsidP="00142292">
      <w:pPr>
        <w:spacing w:after="0" w:line="240" w:lineRule="auto"/>
        <w:jc w:val="both"/>
      </w:pPr>
      <w:r w:rsidRPr="00B001B2">
        <w:rPr>
          <w:rFonts w:ascii="Arial" w:hAnsi="Arial" w:cs="Arial"/>
        </w:rPr>
        <w:t>Que, por no encontrarse habilitado el módulo de renovación, esa actuación permaneció transitoriamente en la Oficina Virtual, con los códigos tarifarios 2100, 90039, 2200, 90140, 2300 y 90141 y con el costeo asociado a ese sistema.</w:t>
      </w:r>
    </w:p>
    <w:p w14:paraId="67CC4FA1" w14:textId="77777777" w:rsidR="003F759E" w:rsidRPr="00B001B2" w:rsidRDefault="003F759E" w:rsidP="00154395">
      <w:pPr>
        <w:shd w:val="clear" w:color="auto" w:fill="FFFFFF"/>
        <w:spacing w:after="0" w:line="240" w:lineRule="auto"/>
        <w:jc w:val="both"/>
        <w:rPr>
          <w:rFonts w:ascii="Arial" w:hAnsi="Arial" w:cs="Arial"/>
        </w:rPr>
      </w:pPr>
    </w:p>
    <w:p w14:paraId="4106681F" w14:textId="4F27933B" w:rsidR="002B3E64" w:rsidRPr="00B001B2" w:rsidRDefault="002B3E64" w:rsidP="006A69F2">
      <w:pPr>
        <w:spacing w:line="240" w:lineRule="auto"/>
        <w:jc w:val="both"/>
      </w:pPr>
      <w:r w:rsidRPr="00B001B2">
        <w:rPr>
          <w:rFonts w:ascii="Arial" w:hAnsi="Arial" w:cs="Arial"/>
        </w:rPr>
        <w:t xml:space="preserve">Que el Instituto </w:t>
      </w:r>
      <w:r w:rsidR="00493521" w:rsidRPr="00B001B2">
        <w:rPr>
          <w:rFonts w:ascii="Arial" w:hAnsi="Arial" w:cs="Arial"/>
        </w:rPr>
        <w:t xml:space="preserve">adelanto </w:t>
      </w:r>
      <w:r w:rsidRPr="00B001B2">
        <w:rPr>
          <w:rFonts w:ascii="Arial" w:hAnsi="Arial" w:cs="Arial"/>
        </w:rPr>
        <w:t xml:space="preserve">la salida a producción de la funcionalidad de renovación </w:t>
      </w:r>
      <w:r w:rsidR="00493521" w:rsidRPr="00B001B2">
        <w:rPr>
          <w:rFonts w:ascii="Arial" w:hAnsi="Arial" w:cs="Arial"/>
        </w:rPr>
        <w:t xml:space="preserve">al encontrase </w:t>
      </w:r>
      <w:r w:rsidRPr="00B001B2">
        <w:rPr>
          <w:rFonts w:ascii="Arial" w:hAnsi="Arial" w:cs="Arial"/>
        </w:rPr>
        <w:t xml:space="preserve">habilitada, </w:t>
      </w:r>
      <w:proofErr w:type="spellStart"/>
      <w:r w:rsidRPr="00B001B2">
        <w:rPr>
          <w:rFonts w:ascii="Arial" w:hAnsi="Arial" w:cs="Arial"/>
        </w:rPr>
        <w:t>InvimÁgil</w:t>
      </w:r>
      <w:proofErr w:type="spellEnd"/>
      <w:r w:rsidRPr="00B001B2">
        <w:rPr>
          <w:rFonts w:ascii="Arial" w:hAnsi="Arial" w:cs="Arial"/>
        </w:rPr>
        <w:t xml:space="preserve"> </w:t>
      </w:r>
      <w:r w:rsidR="00154395" w:rsidRPr="00B001B2">
        <w:rPr>
          <w:rFonts w:ascii="Arial" w:hAnsi="Arial" w:cs="Arial"/>
        </w:rPr>
        <w:t xml:space="preserve">es </w:t>
      </w:r>
      <w:r w:rsidRPr="00B001B2">
        <w:rPr>
          <w:rFonts w:ascii="Arial" w:hAnsi="Arial" w:cs="Arial"/>
        </w:rPr>
        <w:t>el único canal para radicar y gestionar nuevas solicitudes de renovación de alimentos, con la finalización de su recepción por la Oficina Virtual.</w:t>
      </w:r>
    </w:p>
    <w:p w14:paraId="79412AA4" w14:textId="77777777" w:rsidR="00E97266" w:rsidRPr="00B001B2" w:rsidRDefault="00E97266" w:rsidP="006A69F2">
      <w:pPr>
        <w:spacing w:line="240" w:lineRule="auto"/>
        <w:jc w:val="both"/>
      </w:pPr>
      <w:r w:rsidRPr="00B001B2">
        <w:rPr>
          <w:rFonts w:ascii="Arial" w:hAnsi="Arial" w:cs="Arial"/>
        </w:rPr>
        <w:t>Que la expedición y la renovación de las autorizaciones de comercialización de alimentos comparten el mismo flujo institucional relevante para la determinación tarifaria —radicación electrónica, validaciones del sistema, concesión automática de la autorización, aplicación de criterios de priorización y selección por riesgo, revisión posterior por el Grupo de Autorizaciones de Comercialización de la Dirección de Alimentos y Bebidas y cierre de la actuación o formulación de requerimiento, según corresponda—, de manera que no existe una evaluación previa diferencial que justifique conservar para la renovación un costeo diseñado para la Oficina Virtual.</w:t>
      </w:r>
    </w:p>
    <w:p w14:paraId="2A48C1A3" w14:textId="5FE994EF" w:rsidR="00D34509" w:rsidRPr="00B001B2" w:rsidRDefault="00D34509" w:rsidP="004F56E4">
      <w:pPr>
        <w:spacing w:line="240" w:lineRule="auto"/>
        <w:jc w:val="both"/>
      </w:pPr>
      <w:r w:rsidRPr="00B001B2">
        <w:rPr>
          <w:rFonts w:ascii="Arial" w:hAnsi="Arial" w:cs="Arial"/>
        </w:rPr>
        <w:lastRenderedPageBreak/>
        <w:t>Que, en consecuencia, resulta procedente ampliar el alcance del concepto de los códigos tarifarios 93007, 93008, 93009, 93010, 93011 y 93012, sustituyendo las expresiones «Registro Sanitario Nuevo», «Permiso Sanitario Nuevo» y «Notificación Sanitaria Nueva» por «Expedición y renovación del Registro Sanitario», «Expedición y renovación del Permiso Sanitario» y «Expedición y renovación de la Notificación Sanitaria», según corresponda, conservando sin modificación los valores en Unidades de Valor Básico y las demás condiciones de aplicación de cada código, incluidos los rangos por número de variedades.</w:t>
      </w:r>
    </w:p>
    <w:p w14:paraId="3F6932C3" w14:textId="2B3D6373" w:rsidR="003F759E" w:rsidRPr="00B001B2" w:rsidRDefault="00D24604" w:rsidP="005C5F3C">
      <w:pPr>
        <w:shd w:val="clear" w:color="auto" w:fill="FFFFFF"/>
        <w:spacing w:after="0" w:line="240" w:lineRule="auto"/>
        <w:jc w:val="both"/>
        <w:rPr>
          <w:rFonts w:ascii="Arial" w:hAnsi="Arial" w:cs="Arial"/>
        </w:rPr>
      </w:pPr>
      <w:r w:rsidRPr="00B001B2">
        <w:rPr>
          <w:rFonts w:ascii="Arial" w:hAnsi="Arial" w:cs="Arial"/>
        </w:rPr>
        <w:t>Que la medida no crea tarifas n</w:t>
      </w:r>
      <w:r w:rsidR="0046263E">
        <w:rPr>
          <w:rFonts w:ascii="Arial" w:hAnsi="Arial" w:cs="Arial"/>
        </w:rPr>
        <w:t>o</w:t>
      </w:r>
      <w:r w:rsidRPr="00B001B2">
        <w:rPr>
          <w:rFonts w:ascii="Arial" w:hAnsi="Arial" w:cs="Arial"/>
        </w:rPr>
        <w:t xml:space="preserve"> incrementa los valores vigentes y su efecto económico para el administrado es de disminución, por cuanto la renovación pasa a liquidarse con el valor correspondiente al entorno digital, inferior al que se cobra actualmente por la Oficina Virtual.</w:t>
      </w:r>
    </w:p>
    <w:p w14:paraId="5AA9A166" w14:textId="77777777" w:rsidR="00904108" w:rsidRPr="00B001B2" w:rsidRDefault="00904108" w:rsidP="005C5F3C">
      <w:pPr>
        <w:shd w:val="clear" w:color="auto" w:fill="FFFFFF"/>
        <w:spacing w:after="0" w:line="240" w:lineRule="auto"/>
        <w:jc w:val="both"/>
        <w:rPr>
          <w:rFonts w:ascii="Arial" w:hAnsi="Arial" w:cs="Arial"/>
        </w:rPr>
      </w:pPr>
    </w:p>
    <w:p w14:paraId="2B4F0810" w14:textId="0BD11A0B" w:rsidR="00904108" w:rsidRPr="00B001B2" w:rsidRDefault="00904108" w:rsidP="00A02919">
      <w:pPr>
        <w:shd w:val="clear" w:color="auto" w:fill="FFFFFF"/>
        <w:spacing w:after="0" w:line="240" w:lineRule="auto"/>
        <w:jc w:val="both"/>
        <w:rPr>
          <w:rFonts w:ascii="Arial" w:hAnsi="Arial" w:cs="Arial"/>
        </w:rPr>
      </w:pPr>
      <w:r w:rsidRPr="00B001B2">
        <w:rPr>
          <w:rFonts w:ascii="Arial" w:hAnsi="Arial" w:cs="Arial"/>
        </w:rPr>
        <w:t xml:space="preserve">Que, </w:t>
      </w:r>
      <w:r w:rsidR="003F58CC" w:rsidRPr="00B001B2">
        <w:rPr>
          <w:rFonts w:ascii="Arial" w:hAnsi="Arial" w:cs="Arial"/>
        </w:rPr>
        <w:t xml:space="preserve">en virtud de que se </w:t>
      </w:r>
      <w:r w:rsidR="008E246E" w:rsidRPr="00B001B2">
        <w:rPr>
          <w:rFonts w:ascii="Arial" w:hAnsi="Arial" w:cs="Arial"/>
        </w:rPr>
        <w:t>realizó</w:t>
      </w:r>
      <w:r w:rsidR="003F58CC" w:rsidRPr="00B001B2">
        <w:rPr>
          <w:rFonts w:ascii="Arial" w:hAnsi="Arial" w:cs="Arial"/>
        </w:rPr>
        <w:t xml:space="preserve"> la habilitación del </w:t>
      </w:r>
      <w:r w:rsidRPr="00B001B2">
        <w:rPr>
          <w:rFonts w:ascii="Arial" w:hAnsi="Arial" w:cs="Arial"/>
        </w:rPr>
        <w:t xml:space="preserve">módulo de renovación en </w:t>
      </w:r>
      <w:proofErr w:type="spellStart"/>
      <w:r w:rsidRPr="00B001B2">
        <w:rPr>
          <w:rFonts w:ascii="Arial" w:hAnsi="Arial" w:cs="Arial"/>
        </w:rPr>
        <w:t>InvimÁgil</w:t>
      </w:r>
      <w:proofErr w:type="spellEnd"/>
      <w:r w:rsidRPr="00B001B2">
        <w:rPr>
          <w:rFonts w:ascii="Arial" w:hAnsi="Arial" w:cs="Arial"/>
        </w:rPr>
        <w:t xml:space="preserve"> y finalizada la recepción de solicitudes por la Oficina Virtual, </w:t>
      </w:r>
      <w:r w:rsidR="003F58CC" w:rsidRPr="00B001B2">
        <w:rPr>
          <w:rFonts w:ascii="Arial" w:hAnsi="Arial" w:cs="Arial"/>
        </w:rPr>
        <w:t>se eliminan</w:t>
      </w:r>
      <w:r w:rsidR="00D962CD" w:rsidRPr="00B001B2">
        <w:rPr>
          <w:rFonts w:ascii="Arial" w:hAnsi="Arial" w:cs="Arial"/>
        </w:rPr>
        <w:t xml:space="preserve"> del manual tarifario </w:t>
      </w:r>
      <w:r w:rsidRPr="00B001B2">
        <w:rPr>
          <w:rFonts w:ascii="Arial" w:hAnsi="Arial" w:cs="Arial"/>
        </w:rPr>
        <w:t xml:space="preserve">los códigos tarifarios 2100, 90039, 2200, 90140, 2300 y 90141 </w:t>
      </w:r>
    </w:p>
    <w:p w14:paraId="4ED6EFAA" w14:textId="77777777" w:rsidR="00607126" w:rsidRPr="00B001B2" w:rsidRDefault="00607126" w:rsidP="00A02919">
      <w:pPr>
        <w:shd w:val="clear" w:color="auto" w:fill="FFFFFF"/>
        <w:spacing w:after="0" w:line="240" w:lineRule="auto"/>
        <w:jc w:val="both"/>
        <w:rPr>
          <w:rFonts w:ascii="Arial" w:hAnsi="Arial" w:cs="Arial"/>
        </w:rPr>
      </w:pPr>
    </w:p>
    <w:p w14:paraId="05E14EC3" w14:textId="77777777" w:rsidR="00A02919" w:rsidRPr="00B001B2" w:rsidRDefault="00A02919" w:rsidP="00A02919">
      <w:pPr>
        <w:spacing w:line="240" w:lineRule="auto"/>
        <w:jc w:val="both"/>
      </w:pPr>
      <w:r w:rsidRPr="00B001B2">
        <w:rPr>
          <w:rFonts w:ascii="Arial" w:hAnsi="Arial" w:cs="Arial"/>
        </w:rPr>
        <w:t>Que las solicitudes de renovación radicadas con anterioridad al cierre de la recepción por la Oficina Virtual continuarán rigiéndose por los códigos tarifarios vigentes al momento de su radicación, en aplicación del artículo 12 de la Ley 399 de 1997, conforme al cual el usuario acreditará el pago de la tarifa establecida al momento de radicar su solicitud.</w:t>
      </w:r>
    </w:p>
    <w:p w14:paraId="2F973BA6" w14:textId="77777777" w:rsidR="00A02919" w:rsidRPr="00B001B2" w:rsidRDefault="00A02919" w:rsidP="00A02919">
      <w:pPr>
        <w:spacing w:line="240" w:lineRule="auto"/>
        <w:jc w:val="both"/>
      </w:pPr>
      <w:r w:rsidRPr="00B001B2">
        <w:rPr>
          <w:rFonts w:ascii="Arial" w:hAnsi="Arial" w:cs="Arial"/>
        </w:rPr>
        <w:t>Que se conservan las tarifas diferenciadas para las pequeñas y medianas empresas y la excepción de pago prevista para las microempresas, los pequeños productores, las cooperativas, las asociaciones mutuales y las asociaciones agropecuarias, étnicas y campesinas, de conformidad con el artículo 9 de la Ley 399 de 1997, modificado por el artículo 2 de la Ley 2069 de 2020.</w:t>
      </w:r>
    </w:p>
    <w:p w14:paraId="764DB708" w14:textId="57D81A9B" w:rsidR="003F759E" w:rsidRPr="00B001B2" w:rsidRDefault="00A02919" w:rsidP="00A02919">
      <w:pPr>
        <w:shd w:val="clear" w:color="auto" w:fill="FFFFFF"/>
        <w:spacing w:after="0" w:line="240" w:lineRule="auto"/>
        <w:jc w:val="both"/>
        <w:rPr>
          <w:rFonts w:ascii="Arial" w:hAnsi="Arial" w:cs="Arial"/>
        </w:rPr>
      </w:pPr>
      <w:r w:rsidRPr="00B001B2">
        <w:rPr>
          <w:rFonts w:ascii="Arial" w:hAnsi="Arial" w:cs="Arial"/>
        </w:rPr>
        <w:t>Que las modificaciones aquí previstas se limitan a alinear la descripción de los códigos tarifarios con el canal y el procedimiento por los que efectivamente se presta el servicio, sin crear requisitos ni documentos adicionales, sin modificar los términos previstos para la resolución de las solicitudes ni la vigencia de las autorizaciones de comercialización y sin trasladar competencias, por lo que constituyen una medida de racionalización administrativa, tecnológica y tarifaria de un trámite existente</w:t>
      </w:r>
    </w:p>
    <w:p w14:paraId="6701633D" w14:textId="77777777" w:rsidR="003F58CC" w:rsidRPr="00B001B2" w:rsidRDefault="003F58CC" w:rsidP="005C5F3C">
      <w:pPr>
        <w:shd w:val="clear" w:color="auto" w:fill="FFFFFF"/>
        <w:spacing w:after="0" w:line="240" w:lineRule="auto"/>
        <w:jc w:val="both"/>
        <w:rPr>
          <w:rFonts w:ascii="Arial" w:hAnsi="Arial" w:cs="Arial"/>
        </w:rPr>
      </w:pPr>
    </w:p>
    <w:p w14:paraId="149D0F76" w14:textId="2314E87B" w:rsidR="00B90F96" w:rsidRPr="00B001B2" w:rsidRDefault="008209BF" w:rsidP="002B6A3F">
      <w:pPr>
        <w:shd w:val="clear" w:color="auto" w:fill="FFFFFF"/>
        <w:spacing w:after="0" w:line="240" w:lineRule="auto"/>
        <w:jc w:val="both"/>
        <w:rPr>
          <w:rFonts w:ascii="Arial" w:hAnsi="Arial" w:cs="Arial"/>
        </w:rPr>
      </w:pPr>
      <w:r w:rsidRPr="00B001B2">
        <w:rPr>
          <w:rFonts w:ascii="Arial" w:hAnsi="Arial" w:cs="Arial"/>
        </w:rPr>
        <w:t>Que, en virtud de lo dispuesto por el artículo 2 de la Ley 962 de 2005 y los artículos 39 y 40 del Decreto Ley 019 de 2012, y en aras de optimizar la gestión de la Dirección de Cosméticos, Aseo, Plaguicidas y Productos de Higiene Doméstica, se requiere modificar el concepto de las tarifas 4001-21, 4001-22</w:t>
      </w:r>
      <w:r w:rsidR="009B36BB">
        <w:rPr>
          <w:rFonts w:ascii="Arial" w:hAnsi="Arial" w:cs="Arial"/>
        </w:rPr>
        <w:t>,</w:t>
      </w:r>
      <w:r w:rsidRPr="00B001B2">
        <w:rPr>
          <w:rFonts w:ascii="Arial" w:hAnsi="Arial" w:cs="Arial"/>
        </w:rPr>
        <w:t xml:space="preserve"> 4001-23</w:t>
      </w:r>
      <w:r w:rsidR="009B36BB">
        <w:rPr>
          <w:rFonts w:ascii="Arial" w:hAnsi="Arial" w:cs="Arial"/>
        </w:rPr>
        <w:t xml:space="preserve"> </w:t>
      </w:r>
      <w:r w:rsidR="00E403FF">
        <w:rPr>
          <w:rFonts w:ascii="Arial" w:hAnsi="Arial" w:cs="Arial"/>
        </w:rPr>
        <w:t>y</w:t>
      </w:r>
      <w:r w:rsidR="009B36BB">
        <w:rPr>
          <w:rFonts w:ascii="Arial" w:hAnsi="Arial" w:cs="Arial"/>
        </w:rPr>
        <w:t xml:space="preserve"> 93015</w:t>
      </w:r>
      <w:r w:rsidRPr="00B001B2">
        <w:rPr>
          <w:rFonts w:ascii="Arial" w:hAnsi="Arial" w:cs="Arial"/>
        </w:rPr>
        <w:t>, lo anterior, con el fin de precisar su alcance respecto a la modificación del reconocimiento e importador paralelo de productos cosméticos, permitiendo así que el usuario realice una búsqueda simple y sin dar cabida a confusiones al momento de elegir la tarifa correspondiente.</w:t>
      </w:r>
    </w:p>
    <w:p w14:paraId="78C19BC8" w14:textId="77777777" w:rsidR="00251736" w:rsidRPr="00B001B2" w:rsidRDefault="00251736" w:rsidP="002B6A3F">
      <w:pPr>
        <w:shd w:val="clear" w:color="auto" w:fill="FFFFFF"/>
        <w:spacing w:after="0" w:line="240" w:lineRule="auto"/>
        <w:jc w:val="both"/>
        <w:rPr>
          <w:rFonts w:ascii="Arial" w:hAnsi="Arial" w:cs="Arial"/>
        </w:rPr>
      </w:pPr>
    </w:p>
    <w:p w14:paraId="3ED97D51" w14:textId="227DAA7B" w:rsidR="004C187B" w:rsidRPr="00B001B2" w:rsidRDefault="004C187B" w:rsidP="009F3113">
      <w:pPr>
        <w:shd w:val="clear" w:color="auto" w:fill="FFFFFF"/>
        <w:spacing w:after="0" w:line="240" w:lineRule="auto"/>
        <w:jc w:val="both"/>
        <w:rPr>
          <w:rFonts w:ascii="Arial" w:hAnsi="Arial" w:cs="Arial"/>
        </w:rPr>
      </w:pPr>
      <w:r w:rsidRPr="00B001B2">
        <w:rPr>
          <w:rFonts w:ascii="Arial" w:hAnsi="Arial" w:cs="Arial"/>
        </w:rPr>
        <w:t xml:space="preserve">Que, en cumplimiento de lo establecido en el artículo 8 del Código de Procedimiento Administrativo y de lo Contencioso Administrativo (Ley 1437 de 2011) y el artículo 2.1.2.5.1.4 del Decreto 385 de 2026, el INSTITUTO NACIONAL DE VIGILANCIA DE MEDICAMENTOS Y ALIMENTOS – INVIMA, publicó el proyecto de resolución en su página web oficial, para comentarios y observaciones de la ciudadanía, durante el periodo comprendido entre el </w:t>
      </w:r>
      <w:proofErr w:type="spellStart"/>
      <w:r w:rsidRPr="00B001B2">
        <w:rPr>
          <w:rFonts w:ascii="Arial" w:hAnsi="Arial" w:cs="Arial"/>
        </w:rPr>
        <w:t>xx</w:t>
      </w:r>
      <w:proofErr w:type="spellEnd"/>
      <w:r w:rsidRPr="00B001B2">
        <w:rPr>
          <w:rFonts w:ascii="Arial" w:hAnsi="Arial" w:cs="Arial"/>
        </w:rPr>
        <w:t xml:space="preserve"> de septiembre al </w:t>
      </w:r>
      <w:proofErr w:type="spellStart"/>
      <w:r w:rsidRPr="00B001B2">
        <w:rPr>
          <w:rFonts w:ascii="Arial" w:hAnsi="Arial" w:cs="Arial"/>
        </w:rPr>
        <w:t>xx</w:t>
      </w:r>
      <w:proofErr w:type="spellEnd"/>
      <w:r w:rsidRPr="00B001B2">
        <w:rPr>
          <w:rFonts w:ascii="Arial" w:hAnsi="Arial" w:cs="Arial"/>
        </w:rPr>
        <w:t xml:space="preserve"> de septiembre de 2026.</w:t>
      </w:r>
    </w:p>
    <w:p w14:paraId="4C716D15" w14:textId="77777777" w:rsidR="004C187B" w:rsidRPr="00B001B2" w:rsidRDefault="004C187B" w:rsidP="002B6A3F">
      <w:pPr>
        <w:shd w:val="clear" w:color="auto" w:fill="FFFFFF"/>
        <w:spacing w:after="0" w:line="240" w:lineRule="auto"/>
        <w:jc w:val="both"/>
        <w:rPr>
          <w:rFonts w:ascii="Arial" w:hAnsi="Arial" w:cs="Arial"/>
        </w:rPr>
      </w:pPr>
    </w:p>
    <w:p w14:paraId="5588C29F" w14:textId="77777777" w:rsidR="004C187B" w:rsidRPr="00B001B2" w:rsidRDefault="004C187B" w:rsidP="002B6A3F">
      <w:pPr>
        <w:shd w:val="clear" w:color="auto" w:fill="FFFFFF"/>
        <w:spacing w:after="0" w:line="240" w:lineRule="auto"/>
        <w:jc w:val="both"/>
        <w:rPr>
          <w:rFonts w:ascii="Arial" w:hAnsi="Arial" w:cs="Arial"/>
        </w:rPr>
      </w:pPr>
    </w:p>
    <w:bookmarkEnd w:id="0"/>
    <w:p w14:paraId="10789F04" w14:textId="77777777" w:rsidR="008015DD" w:rsidRPr="00B001B2" w:rsidRDefault="002B57E8" w:rsidP="002B6A3F">
      <w:pPr>
        <w:spacing w:line="240" w:lineRule="auto"/>
        <w:jc w:val="both"/>
        <w:rPr>
          <w:rFonts w:ascii="Arial" w:eastAsia="Arial" w:hAnsi="Arial" w:cs="Arial"/>
        </w:rPr>
      </w:pPr>
      <w:r w:rsidRPr="00B001B2">
        <w:rPr>
          <w:rFonts w:ascii="Arial" w:eastAsia="Arial" w:hAnsi="Arial" w:cs="Arial"/>
        </w:rPr>
        <w:t>Que, en mérito de lo expuesto,</w:t>
      </w:r>
    </w:p>
    <w:p w14:paraId="7E790DD4" w14:textId="77777777" w:rsidR="00F30771" w:rsidRPr="00B001B2" w:rsidRDefault="00F30771" w:rsidP="002B6A3F">
      <w:pPr>
        <w:shd w:val="clear" w:color="auto" w:fill="FFFFFF"/>
        <w:spacing w:after="0" w:line="240" w:lineRule="auto"/>
        <w:jc w:val="center"/>
        <w:rPr>
          <w:rFonts w:ascii="Arial" w:hAnsi="Arial" w:cs="Arial"/>
          <w:b/>
          <w:bCs/>
          <w:sz w:val="20"/>
          <w:szCs w:val="20"/>
        </w:rPr>
      </w:pPr>
      <w:r w:rsidRPr="00B001B2">
        <w:rPr>
          <w:rFonts w:ascii="Arial" w:hAnsi="Arial" w:cs="Arial"/>
          <w:b/>
          <w:bCs/>
          <w:sz w:val="20"/>
          <w:szCs w:val="20"/>
        </w:rPr>
        <w:lastRenderedPageBreak/>
        <w:t>RESUELVE</w:t>
      </w:r>
    </w:p>
    <w:p w14:paraId="1F2D146F" w14:textId="77777777" w:rsidR="005A4BC2" w:rsidRPr="00B001B2" w:rsidRDefault="005A4BC2" w:rsidP="005A4BC2">
      <w:pPr>
        <w:shd w:val="clear" w:color="auto" w:fill="FFFFFF" w:themeFill="background1"/>
        <w:tabs>
          <w:tab w:val="right" w:pos="8277"/>
        </w:tabs>
        <w:autoSpaceDE w:val="0"/>
        <w:autoSpaceDN w:val="0"/>
        <w:adjustRightInd w:val="0"/>
        <w:spacing w:after="0" w:line="240" w:lineRule="auto"/>
        <w:jc w:val="both"/>
        <w:rPr>
          <w:rFonts w:ascii="Arial" w:hAnsi="Arial" w:cs="Arial"/>
          <w:sz w:val="20"/>
          <w:szCs w:val="20"/>
        </w:rPr>
      </w:pPr>
    </w:p>
    <w:p w14:paraId="1F75A172" w14:textId="4104C825" w:rsidR="005A4BC2" w:rsidRPr="00B001B2" w:rsidRDefault="005A4BC2" w:rsidP="005A4BC2">
      <w:pPr>
        <w:shd w:val="clear" w:color="auto" w:fill="FFFFFF" w:themeFill="background1"/>
        <w:tabs>
          <w:tab w:val="right" w:pos="8277"/>
        </w:tabs>
        <w:autoSpaceDE w:val="0"/>
        <w:autoSpaceDN w:val="0"/>
        <w:adjustRightInd w:val="0"/>
        <w:spacing w:after="0" w:line="240" w:lineRule="auto"/>
        <w:jc w:val="both"/>
        <w:rPr>
          <w:rFonts w:ascii="Arial" w:hAnsi="Arial" w:cs="Arial"/>
          <w:sz w:val="20"/>
          <w:szCs w:val="20"/>
        </w:rPr>
      </w:pPr>
      <w:r w:rsidRPr="00B001B2">
        <w:rPr>
          <w:rFonts w:ascii="Arial" w:hAnsi="Arial" w:cs="Arial"/>
          <w:b/>
          <w:bCs/>
        </w:rPr>
        <w:t>ARTÍCULO PRIMERO:</w:t>
      </w:r>
      <w:r w:rsidRPr="00B001B2">
        <w:rPr>
          <w:rFonts w:ascii="Arial" w:hAnsi="Arial" w:cs="Arial"/>
          <w:sz w:val="20"/>
          <w:szCs w:val="20"/>
        </w:rPr>
        <w:t xml:space="preserve"> </w:t>
      </w:r>
      <w:r w:rsidRPr="00B001B2">
        <w:rPr>
          <w:rFonts w:ascii="Arial" w:hAnsi="Arial" w:cs="Arial"/>
          <w:b/>
          <w:bCs/>
        </w:rPr>
        <w:t>Objeto y ámbito de aplicación.</w:t>
      </w:r>
      <w:r w:rsidRPr="00B001B2">
        <w:rPr>
          <w:rFonts w:ascii="Arial" w:hAnsi="Arial" w:cs="Arial"/>
        </w:rPr>
        <w:t xml:space="preserve"> Esta disposición modifica parcialmente códigos tarifarios en el Manual de Tarifas del Instituto Nacional de Vigilancia de Medicamentos y Alimentos INVIMA y rige de manera general para todas las solicitudes que sean presentadas ante el Invima que se relaciones con el concepto de tarifas descrito en el artículo siguiente.</w:t>
      </w:r>
    </w:p>
    <w:p w14:paraId="051472C2" w14:textId="77777777" w:rsidR="00F30771" w:rsidRPr="00B001B2" w:rsidRDefault="00F30771" w:rsidP="002B6A3F">
      <w:pPr>
        <w:shd w:val="clear" w:color="auto" w:fill="FFFFFF"/>
        <w:spacing w:after="0" w:line="240" w:lineRule="auto"/>
        <w:jc w:val="both"/>
        <w:rPr>
          <w:rFonts w:ascii="Arial" w:hAnsi="Arial" w:cs="Arial"/>
          <w:sz w:val="20"/>
          <w:szCs w:val="20"/>
        </w:rPr>
      </w:pPr>
    </w:p>
    <w:p w14:paraId="7E41DB14" w14:textId="36D1EE49" w:rsidR="008E5A98" w:rsidRPr="00B001B2" w:rsidRDefault="00F30771" w:rsidP="002B6A3F">
      <w:pPr>
        <w:shd w:val="clear" w:color="auto" w:fill="FFFFFF"/>
        <w:tabs>
          <w:tab w:val="right" w:pos="8277"/>
        </w:tabs>
        <w:autoSpaceDE w:val="0"/>
        <w:autoSpaceDN w:val="0"/>
        <w:adjustRightInd w:val="0"/>
        <w:spacing w:after="0" w:line="240" w:lineRule="auto"/>
        <w:jc w:val="both"/>
        <w:rPr>
          <w:rFonts w:ascii="Arial" w:hAnsi="Arial" w:cs="Arial"/>
        </w:rPr>
      </w:pPr>
      <w:r w:rsidRPr="00B001B2">
        <w:rPr>
          <w:rFonts w:ascii="Arial" w:hAnsi="Arial" w:cs="Arial"/>
          <w:b/>
          <w:bCs/>
        </w:rPr>
        <w:t xml:space="preserve">ARTÍCULO </w:t>
      </w:r>
      <w:r w:rsidR="005A4BC2" w:rsidRPr="00B001B2">
        <w:rPr>
          <w:rFonts w:ascii="Arial" w:hAnsi="Arial" w:cs="Arial"/>
          <w:b/>
          <w:bCs/>
        </w:rPr>
        <w:t>SEGUNDO</w:t>
      </w:r>
      <w:r w:rsidRPr="00B001B2">
        <w:rPr>
          <w:rFonts w:ascii="Arial" w:hAnsi="Arial" w:cs="Arial"/>
          <w:b/>
          <w:bCs/>
        </w:rPr>
        <w:t>:</w:t>
      </w:r>
      <w:r w:rsidRPr="00B001B2">
        <w:rPr>
          <w:rFonts w:ascii="Arial" w:hAnsi="Arial" w:cs="Arial"/>
        </w:rPr>
        <w:t xml:space="preserve"> </w:t>
      </w:r>
      <w:r w:rsidR="008209BF" w:rsidRPr="00B001B2">
        <w:rPr>
          <w:rFonts w:ascii="Arial" w:hAnsi="Arial" w:cs="Arial"/>
        </w:rPr>
        <w:t xml:space="preserve">Modificar parcialmente la Resolución No. </w:t>
      </w:r>
      <w:r w:rsidR="00EB78C2" w:rsidRPr="00B001B2">
        <w:rPr>
          <w:rFonts w:ascii="Arial" w:hAnsi="Arial" w:cs="Arial"/>
        </w:rPr>
        <w:t>2025067543</w:t>
      </w:r>
      <w:r w:rsidR="008209BF" w:rsidRPr="00B001B2">
        <w:rPr>
          <w:rFonts w:ascii="Arial" w:hAnsi="Arial" w:cs="Arial"/>
        </w:rPr>
        <w:t xml:space="preserve"> “Por la cual se actualizan las tarifas en el Instituto Nacional de Vigilancia de Medicamentos y Alimentos – INVIMA”, modificada por la resolución 2026033499 del 30 de junio de 2026”, en el sentido de modificar los conceptos de las tarifas </w:t>
      </w:r>
      <w:r w:rsidR="00D97E37" w:rsidRPr="00B001B2">
        <w:rPr>
          <w:rFonts w:ascii="Arial" w:hAnsi="Arial" w:cs="Arial"/>
        </w:rPr>
        <w:t xml:space="preserve">1001, 90025, 91028, 91029, 91030, 92028, 92029, 92030, 1001-28, 90020, 91058, 91059, 91060, 92058, 92059, 92060, 93007, 93008, 93009, 93010, 93011, 93012, </w:t>
      </w:r>
      <w:r w:rsidR="00654C79">
        <w:rPr>
          <w:rFonts w:ascii="Arial" w:hAnsi="Arial" w:cs="Arial"/>
        </w:rPr>
        <w:t xml:space="preserve">93015, </w:t>
      </w:r>
      <w:r w:rsidR="008209BF" w:rsidRPr="00B001B2">
        <w:rPr>
          <w:rFonts w:ascii="Arial" w:hAnsi="Arial" w:cs="Arial"/>
        </w:rPr>
        <w:t>4001-21, 4001-22</w:t>
      </w:r>
      <w:r w:rsidR="00251736" w:rsidRPr="00B001B2">
        <w:rPr>
          <w:rFonts w:ascii="Arial" w:hAnsi="Arial" w:cs="Arial"/>
        </w:rPr>
        <w:t xml:space="preserve">, </w:t>
      </w:r>
      <w:r w:rsidR="008209BF" w:rsidRPr="00B001B2">
        <w:rPr>
          <w:rFonts w:ascii="Arial" w:hAnsi="Arial" w:cs="Arial"/>
        </w:rPr>
        <w:t>4001-23,</w:t>
      </w:r>
      <w:r w:rsidR="00251736" w:rsidRPr="00B001B2">
        <w:rPr>
          <w:rFonts w:ascii="Arial" w:hAnsi="Arial" w:cs="Arial"/>
        </w:rPr>
        <w:t xml:space="preserve"> 4006-9</w:t>
      </w:r>
      <w:r w:rsidR="00B001B2" w:rsidRPr="00B001B2">
        <w:rPr>
          <w:rFonts w:ascii="Arial" w:hAnsi="Arial" w:cs="Arial"/>
        </w:rPr>
        <w:t xml:space="preserve"> y </w:t>
      </w:r>
      <w:r w:rsidR="00251736" w:rsidRPr="00B001B2">
        <w:rPr>
          <w:rFonts w:ascii="Arial" w:hAnsi="Arial" w:cs="Arial"/>
        </w:rPr>
        <w:t>4006-13</w:t>
      </w:r>
      <w:r w:rsidR="00DA12A6" w:rsidRPr="00B001B2">
        <w:rPr>
          <w:rFonts w:ascii="Arial" w:hAnsi="Arial" w:cs="Arial"/>
        </w:rPr>
        <w:t xml:space="preserve">, </w:t>
      </w:r>
      <w:r w:rsidR="008209BF" w:rsidRPr="00B001B2">
        <w:rPr>
          <w:rFonts w:ascii="Arial" w:hAnsi="Arial" w:cs="Arial"/>
        </w:rPr>
        <w:t>así:</w:t>
      </w:r>
    </w:p>
    <w:p w14:paraId="0403E83F" w14:textId="77777777" w:rsidR="00D97E37" w:rsidRPr="00B001B2" w:rsidRDefault="00D97E37" w:rsidP="002B6A3F">
      <w:pPr>
        <w:shd w:val="clear" w:color="auto" w:fill="FFFFFF"/>
        <w:tabs>
          <w:tab w:val="right" w:pos="8277"/>
        </w:tabs>
        <w:autoSpaceDE w:val="0"/>
        <w:autoSpaceDN w:val="0"/>
        <w:adjustRightInd w:val="0"/>
        <w:spacing w:after="0" w:line="240" w:lineRule="auto"/>
        <w:jc w:val="both"/>
        <w:rPr>
          <w:rFonts w:ascii="Arial" w:hAnsi="Arial" w:cs="Arial"/>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4"/>
        <w:gridCol w:w="6987"/>
        <w:gridCol w:w="863"/>
      </w:tblGrid>
      <w:tr w:rsidR="008209BF" w:rsidRPr="00B001B2" w14:paraId="5F50AB37" w14:textId="77777777" w:rsidTr="00251736">
        <w:trPr>
          <w:trHeight w:val="232"/>
          <w:tblHeader/>
        </w:trPr>
        <w:tc>
          <w:tcPr>
            <w:tcW w:w="532" w:type="pct"/>
            <w:shd w:val="clear" w:color="000000" w:fill="FFFFFF"/>
            <w:vAlign w:val="center"/>
          </w:tcPr>
          <w:p w14:paraId="3C265252" w14:textId="5506BE21" w:rsidR="008209BF" w:rsidRPr="00B001B2" w:rsidRDefault="008209BF" w:rsidP="008209BF">
            <w:pPr>
              <w:spacing w:after="0" w:line="240" w:lineRule="auto"/>
              <w:jc w:val="center"/>
              <w:rPr>
                <w:rFonts w:ascii="Arial" w:eastAsia="Times New Roman" w:hAnsi="Arial" w:cs="Arial"/>
                <w:b/>
                <w:bCs/>
                <w:color w:val="000000"/>
                <w:sz w:val="20"/>
                <w:szCs w:val="20"/>
                <w:lang w:eastAsia="es-CO"/>
              </w:rPr>
            </w:pPr>
            <w:r w:rsidRPr="00B001B2">
              <w:rPr>
                <w:rFonts w:ascii="Arial" w:eastAsia="Times New Roman" w:hAnsi="Arial" w:cs="Arial"/>
                <w:b/>
                <w:bCs/>
                <w:color w:val="000000"/>
                <w:sz w:val="20"/>
                <w:szCs w:val="20"/>
                <w:lang w:eastAsia="es-CO"/>
              </w:rPr>
              <w:t>Código</w:t>
            </w:r>
          </w:p>
        </w:tc>
        <w:tc>
          <w:tcPr>
            <w:tcW w:w="3977" w:type="pct"/>
            <w:shd w:val="clear" w:color="000000" w:fill="FFFFFF"/>
            <w:vAlign w:val="center"/>
          </w:tcPr>
          <w:p w14:paraId="2530D547" w14:textId="7EB8EA40" w:rsidR="008209BF" w:rsidRPr="00B001B2" w:rsidRDefault="008209BF" w:rsidP="008209BF">
            <w:pPr>
              <w:spacing w:after="0" w:line="240" w:lineRule="auto"/>
              <w:jc w:val="center"/>
              <w:rPr>
                <w:rFonts w:ascii="Arial" w:eastAsia="Times New Roman" w:hAnsi="Arial" w:cs="Arial"/>
                <w:b/>
                <w:bCs/>
                <w:color w:val="000000"/>
                <w:sz w:val="20"/>
                <w:szCs w:val="20"/>
                <w:lang w:eastAsia="es-CO"/>
              </w:rPr>
            </w:pPr>
            <w:r w:rsidRPr="00B001B2">
              <w:rPr>
                <w:rFonts w:ascii="Arial" w:eastAsia="Times New Roman" w:hAnsi="Arial" w:cs="Arial"/>
                <w:b/>
                <w:bCs/>
                <w:color w:val="000000"/>
                <w:sz w:val="20"/>
                <w:szCs w:val="20"/>
                <w:lang w:eastAsia="es-CO"/>
              </w:rPr>
              <w:t>Concepto</w:t>
            </w:r>
          </w:p>
        </w:tc>
        <w:tc>
          <w:tcPr>
            <w:tcW w:w="491" w:type="pct"/>
            <w:shd w:val="clear" w:color="000000" w:fill="FFFFFF"/>
            <w:vAlign w:val="center"/>
          </w:tcPr>
          <w:p w14:paraId="19698ED2" w14:textId="13560412" w:rsidR="008209BF" w:rsidRPr="00B001B2" w:rsidRDefault="008209BF" w:rsidP="008209BF">
            <w:pPr>
              <w:spacing w:after="0" w:line="240" w:lineRule="auto"/>
              <w:jc w:val="center"/>
              <w:rPr>
                <w:rFonts w:ascii="Arial" w:eastAsia="Times New Roman" w:hAnsi="Arial" w:cs="Arial"/>
                <w:b/>
                <w:bCs/>
                <w:color w:val="000000"/>
                <w:sz w:val="20"/>
                <w:szCs w:val="20"/>
                <w:lang w:eastAsia="es-CO"/>
              </w:rPr>
            </w:pPr>
            <w:r w:rsidRPr="00B001B2">
              <w:rPr>
                <w:rFonts w:ascii="Arial" w:eastAsia="Times New Roman" w:hAnsi="Arial" w:cs="Arial"/>
                <w:b/>
                <w:bCs/>
                <w:color w:val="000000"/>
                <w:sz w:val="20"/>
                <w:szCs w:val="20"/>
                <w:lang w:eastAsia="es-CO"/>
              </w:rPr>
              <w:t>UV</w:t>
            </w:r>
            <w:r w:rsidR="003E0AE7">
              <w:rPr>
                <w:rFonts w:ascii="Arial" w:eastAsia="Times New Roman" w:hAnsi="Arial" w:cs="Arial"/>
                <w:b/>
                <w:bCs/>
                <w:color w:val="000000"/>
                <w:sz w:val="20"/>
                <w:szCs w:val="20"/>
                <w:lang w:eastAsia="es-CO"/>
              </w:rPr>
              <w:t>B</w:t>
            </w:r>
          </w:p>
        </w:tc>
      </w:tr>
      <w:tr w:rsidR="00C0142B" w:rsidRPr="00B001B2" w14:paraId="03499B57" w14:textId="77777777" w:rsidTr="00251736">
        <w:trPr>
          <w:trHeight w:val="561"/>
        </w:trPr>
        <w:tc>
          <w:tcPr>
            <w:tcW w:w="532" w:type="pct"/>
            <w:shd w:val="clear" w:color="000000" w:fill="FFFFFF"/>
            <w:vAlign w:val="center"/>
          </w:tcPr>
          <w:p w14:paraId="2053F0F0" w14:textId="3D7F4781" w:rsidR="00C0142B" w:rsidRPr="00B001B2" w:rsidRDefault="00C0142B" w:rsidP="00C0142B">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1001</w:t>
            </w:r>
          </w:p>
        </w:tc>
        <w:tc>
          <w:tcPr>
            <w:tcW w:w="3977" w:type="pct"/>
            <w:shd w:val="clear" w:color="000000" w:fill="FFFFFF"/>
            <w:vAlign w:val="center"/>
          </w:tcPr>
          <w:p w14:paraId="4F4EFAE2" w14:textId="56E7052A" w:rsidR="00C0142B" w:rsidRPr="00B001B2" w:rsidRDefault="00C0142B" w:rsidP="00C0142B">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 xml:space="preserve">Registro sanitario nuevo de un medicamento de síntesis química o gases medicinales en las modalidades de: fabricar y vender; importar, </w:t>
            </w:r>
            <w:proofErr w:type="spellStart"/>
            <w:r w:rsidRPr="00B001B2">
              <w:rPr>
                <w:rFonts w:ascii="Arial" w:eastAsia="Times New Roman" w:hAnsi="Arial" w:cs="Arial"/>
                <w:color w:val="000000"/>
                <w:sz w:val="20"/>
                <w:szCs w:val="20"/>
                <w:lang w:eastAsia="es-CO"/>
              </w:rPr>
              <w:t>semielaborar</w:t>
            </w:r>
            <w:proofErr w:type="spellEnd"/>
            <w:r w:rsidRPr="00B001B2">
              <w:rPr>
                <w:rFonts w:ascii="Arial" w:eastAsia="Times New Roman" w:hAnsi="Arial" w:cs="Arial"/>
                <w:color w:val="000000"/>
                <w:sz w:val="20"/>
                <w:szCs w:val="20"/>
                <w:lang w:eastAsia="es-CO"/>
              </w:rPr>
              <w:t xml:space="preserve"> y vender; </w:t>
            </w:r>
            <w:proofErr w:type="spellStart"/>
            <w:r w:rsidRPr="00B001B2">
              <w:rPr>
                <w:rFonts w:ascii="Arial" w:eastAsia="Times New Roman" w:hAnsi="Arial" w:cs="Arial"/>
                <w:color w:val="000000"/>
                <w:sz w:val="20"/>
                <w:szCs w:val="20"/>
                <w:lang w:eastAsia="es-CO"/>
              </w:rPr>
              <w:t>semielaborar</w:t>
            </w:r>
            <w:proofErr w:type="spellEnd"/>
            <w:r w:rsidRPr="00B001B2">
              <w:rPr>
                <w:rFonts w:ascii="Arial" w:eastAsia="Times New Roman" w:hAnsi="Arial" w:cs="Arial"/>
                <w:color w:val="000000"/>
                <w:sz w:val="20"/>
                <w:szCs w:val="20"/>
                <w:lang w:eastAsia="es-CO"/>
              </w:rPr>
              <w:t xml:space="preserve"> y vender; importar y vender, e importar, envasar y vender.</w:t>
            </w:r>
          </w:p>
        </w:tc>
        <w:tc>
          <w:tcPr>
            <w:tcW w:w="491" w:type="pct"/>
            <w:shd w:val="clear" w:color="000000" w:fill="FFFFFF"/>
            <w:vAlign w:val="center"/>
          </w:tcPr>
          <w:p w14:paraId="23FB85D2" w14:textId="77BE0C46" w:rsidR="00C0142B" w:rsidRPr="00B001B2" w:rsidRDefault="00C0142B" w:rsidP="00C0142B">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1201.32</w:t>
            </w:r>
          </w:p>
        </w:tc>
      </w:tr>
      <w:tr w:rsidR="00C0142B" w:rsidRPr="00B001B2" w14:paraId="0F157D1B" w14:textId="77777777" w:rsidTr="00251736">
        <w:trPr>
          <w:trHeight w:val="561"/>
        </w:trPr>
        <w:tc>
          <w:tcPr>
            <w:tcW w:w="532" w:type="pct"/>
            <w:shd w:val="clear" w:color="000000" w:fill="FFFFFF"/>
            <w:vAlign w:val="center"/>
          </w:tcPr>
          <w:p w14:paraId="6F574E90" w14:textId="74CBE936" w:rsidR="00C0142B" w:rsidRPr="00B001B2" w:rsidRDefault="00C0142B" w:rsidP="00C0142B">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90025</w:t>
            </w:r>
          </w:p>
        </w:tc>
        <w:tc>
          <w:tcPr>
            <w:tcW w:w="3977" w:type="pct"/>
            <w:shd w:val="clear" w:color="000000" w:fill="FFFFFF"/>
            <w:vAlign w:val="center"/>
          </w:tcPr>
          <w:p w14:paraId="4DBEB254" w14:textId="77777777" w:rsidR="00C0142B" w:rsidRPr="00B001B2" w:rsidRDefault="00C0142B" w:rsidP="00C0142B">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 xml:space="preserve">Registro sanitario nuevo de un medicamento de síntesis química o gases medicinales en las modalidades de: fabricar y vender; importar, </w:t>
            </w:r>
            <w:proofErr w:type="spellStart"/>
            <w:r w:rsidRPr="00B001B2">
              <w:rPr>
                <w:rFonts w:ascii="Arial" w:eastAsia="Times New Roman" w:hAnsi="Arial" w:cs="Arial"/>
                <w:color w:val="000000"/>
                <w:sz w:val="20"/>
                <w:szCs w:val="20"/>
                <w:lang w:eastAsia="es-CO"/>
              </w:rPr>
              <w:t>semielaborar</w:t>
            </w:r>
            <w:proofErr w:type="spellEnd"/>
            <w:r w:rsidRPr="00B001B2">
              <w:rPr>
                <w:rFonts w:ascii="Arial" w:eastAsia="Times New Roman" w:hAnsi="Arial" w:cs="Arial"/>
                <w:color w:val="000000"/>
                <w:sz w:val="20"/>
                <w:szCs w:val="20"/>
                <w:lang w:eastAsia="es-CO"/>
              </w:rPr>
              <w:t xml:space="preserve"> y vender; </w:t>
            </w:r>
            <w:proofErr w:type="spellStart"/>
            <w:r w:rsidRPr="00B001B2">
              <w:rPr>
                <w:rFonts w:ascii="Arial" w:eastAsia="Times New Roman" w:hAnsi="Arial" w:cs="Arial"/>
                <w:color w:val="000000"/>
                <w:sz w:val="20"/>
                <w:szCs w:val="20"/>
                <w:lang w:eastAsia="es-CO"/>
              </w:rPr>
              <w:t>semielaborar</w:t>
            </w:r>
            <w:proofErr w:type="spellEnd"/>
            <w:r w:rsidRPr="00B001B2">
              <w:rPr>
                <w:rFonts w:ascii="Arial" w:eastAsia="Times New Roman" w:hAnsi="Arial" w:cs="Arial"/>
                <w:color w:val="000000"/>
                <w:sz w:val="20"/>
                <w:szCs w:val="20"/>
                <w:lang w:eastAsia="es-CO"/>
              </w:rPr>
              <w:t xml:space="preserve"> y vender; importar y vender, e importar, envasar y vender.</w:t>
            </w:r>
          </w:p>
          <w:p w14:paraId="036DD145" w14:textId="27CC2825" w:rsidR="00C0142B" w:rsidRPr="00B001B2" w:rsidRDefault="00C0142B" w:rsidP="00C0142B">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“Aplicable a microempresas, incluyendo los pequeños productores de acuerdo con la tipificación actual en el marco del Decreto 691 de 2018. Exceptuada de pago, en el marco del parágrafo 2 del Art. 2 de Ley 2069 de 2020.”</w:t>
            </w:r>
          </w:p>
        </w:tc>
        <w:tc>
          <w:tcPr>
            <w:tcW w:w="491" w:type="pct"/>
            <w:shd w:val="clear" w:color="000000" w:fill="FFFFFF"/>
            <w:vAlign w:val="center"/>
          </w:tcPr>
          <w:p w14:paraId="2701E75C" w14:textId="5E2CCEEF" w:rsidR="00C0142B" w:rsidRPr="00B001B2" w:rsidRDefault="00C0142B" w:rsidP="00C0142B">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0.00</w:t>
            </w:r>
          </w:p>
        </w:tc>
      </w:tr>
      <w:tr w:rsidR="00C0142B" w:rsidRPr="00B001B2" w14:paraId="03D53B64" w14:textId="77777777" w:rsidTr="00251736">
        <w:trPr>
          <w:trHeight w:val="561"/>
        </w:trPr>
        <w:tc>
          <w:tcPr>
            <w:tcW w:w="532" w:type="pct"/>
            <w:shd w:val="clear" w:color="000000" w:fill="FFFFFF"/>
            <w:vAlign w:val="center"/>
          </w:tcPr>
          <w:p w14:paraId="59B0AAFF" w14:textId="4A9E6610" w:rsidR="00C0142B" w:rsidRPr="00B001B2" w:rsidRDefault="00C0142B" w:rsidP="00C0142B">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91028</w:t>
            </w:r>
          </w:p>
        </w:tc>
        <w:tc>
          <w:tcPr>
            <w:tcW w:w="3977" w:type="pct"/>
            <w:shd w:val="clear" w:color="000000" w:fill="FFFFFF"/>
            <w:vAlign w:val="center"/>
          </w:tcPr>
          <w:p w14:paraId="39BE5239" w14:textId="77777777" w:rsidR="00C0142B" w:rsidRPr="00B001B2" w:rsidRDefault="00C0142B" w:rsidP="00C0142B">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 xml:space="preserve">Registro sanitario nuevo de un medicamento de síntesis química o gases medicinales en las modalidades de: fabricar y vender; importar, </w:t>
            </w:r>
            <w:proofErr w:type="spellStart"/>
            <w:r w:rsidRPr="00B001B2">
              <w:rPr>
                <w:rFonts w:ascii="Arial" w:eastAsia="Times New Roman" w:hAnsi="Arial" w:cs="Arial"/>
                <w:color w:val="000000"/>
                <w:sz w:val="20"/>
                <w:szCs w:val="20"/>
                <w:lang w:eastAsia="es-CO"/>
              </w:rPr>
              <w:t>semielaborar</w:t>
            </w:r>
            <w:proofErr w:type="spellEnd"/>
            <w:r w:rsidRPr="00B001B2">
              <w:rPr>
                <w:rFonts w:ascii="Arial" w:eastAsia="Times New Roman" w:hAnsi="Arial" w:cs="Arial"/>
                <w:color w:val="000000"/>
                <w:sz w:val="20"/>
                <w:szCs w:val="20"/>
                <w:lang w:eastAsia="es-CO"/>
              </w:rPr>
              <w:t xml:space="preserve"> y vender; </w:t>
            </w:r>
            <w:proofErr w:type="spellStart"/>
            <w:r w:rsidRPr="00B001B2">
              <w:rPr>
                <w:rFonts w:ascii="Arial" w:eastAsia="Times New Roman" w:hAnsi="Arial" w:cs="Arial"/>
                <w:color w:val="000000"/>
                <w:sz w:val="20"/>
                <w:szCs w:val="20"/>
                <w:lang w:eastAsia="es-CO"/>
              </w:rPr>
              <w:t>semielaborar</w:t>
            </w:r>
            <w:proofErr w:type="spellEnd"/>
            <w:r w:rsidRPr="00B001B2">
              <w:rPr>
                <w:rFonts w:ascii="Arial" w:eastAsia="Times New Roman" w:hAnsi="Arial" w:cs="Arial"/>
                <w:color w:val="000000"/>
                <w:sz w:val="20"/>
                <w:szCs w:val="20"/>
                <w:lang w:eastAsia="es-CO"/>
              </w:rPr>
              <w:t xml:space="preserve"> y vender; importar y vender, e importar, envasar y vender.</w:t>
            </w:r>
          </w:p>
          <w:p w14:paraId="55652973" w14:textId="77777777" w:rsidR="00C0142B" w:rsidRPr="00B001B2" w:rsidRDefault="00C0142B" w:rsidP="00C0142B">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 xml:space="preserve">Tarifa Diferenciada del 40% en el marco del parágrafo 1 del Art. 2 de la Ley 2069 de 2020 y del artículo 5 del Decreto 1889 de 2021. Aplicable a pequeña empresa cuyos ingresos por actividades ordinarias anuales sean superiores a </w:t>
            </w:r>
          </w:p>
          <w:p w14:paraId="24F40B54" w14:textId="77777777" w:rsidR="00C0142B" w:rsidRPr="00B001B2" w:rsidRDefault="00C0142B" w:rsidP="00C0142B">
            <w:pPr>
              <w:spacing w:after="0" w:line="240" w:lineRule="auto"/>
              <w:jc w:val="both"/>
              <w:rPr>
                <w:rFonts w:ascii="Arial" w:eastAsia="Times New Roman" w:hAnsi="Arial" w:cs="Arial"/>
                <w:color w:val="000000"/>
                <w:sz w:val="20"/>
                <w:szCs w:val="20"/>
                <w:lang w:eastAsia="es-CO"/>
              </w:rPr>
            </w:pPr>
          </w:p>
          <w:p w14:paraId="4163543B" w14:textId="77777777" w:rsidR="00C0142B" w:rsidRPr="00B001B2" w:rsidRDefault="00C0142B" w:rsidP="00C0142B">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Manufactura 23.563 e inferiores o iguales a 84.040 UVT</w:t>
            </w:r>
          </w:p>
          <w:p w14:paraId="1AA3368D" w14:textId="77777777" w:rsidR="00C0142B" w:rsidRPr="00B001B2" w:rsidRDefault="00C0142B" w:rsidP="00C0142B">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comercio 44.769 e inferiores o iguales a 173.578 UVT</w:t>
            </w:r>
          </w:p>
          <w:p w14:paraId="699CDE50" w14:textId="02706DE8" w:rsidR="00C0142B" w:rsidRPr="00B001B2" w:rsidRDefault="00C0142B" w:rsidP="00C0142B">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servicios 32.988 e inferiores o iguales a 65.976 UVT</w:t>
            </w:r>
          </w:p>
        </w:tc>
        <w:tc>
          <w:tcPr>
            <w:tcW w:w="491" w:type="pct"/>
            <w:shd w:val="clear" w:color="000000" w:fill="FFFFFF"/>
            <w:vAlign w:val="center"/>
          </w:tcPr>
          <w:p w14:paraId="42098F8F" w14:textId="76083BE7" w:rsidR="00C0142B" w:rsidRPr="00B001B2" w:rsidRDefault="00C0142B" w:rsidP="00C0142B">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480.53</w:t>
            </w:r>
          </w:p>
        </w:tc>
      </w:tr>
      <w:tr w:rsidR="00C0142B" w:rsidRPr="00B001B2" w14:paraId="442C5484" w14:textId="77777777" w:rsidTr="00251736">
        <w:trPr>
          <w:trHeight w:val="561"/>
        </w:trPr>
        <w:tc>
          <w:tcPr>
            <w:tcW w:w="532" w:type="pct"/>
            <w:shd w:val="clear" w:color="000000" w:fill="FFFFFF"/>
            <w:vAlign w:val="center"/>
          </w:tcPr>
          <w:p w14:paraId="477C9EEB" w14:textId="4D8C210E" w:rsidR="00C0142B" w:rsidRPr="00B001B2" w:rsidRDefault="00C0142B" w:rsidP="00C0142B">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91029</w:t>
            </w:r>
          </w:p>
        </w:tc>
        <w:tc>
          <w:tcPr>
            <w:tcW w:w="3977" w:type="pct"/>
            <w:shd w:val="clear" w:color="000000" w:fill="FFFFFF"/>
            <w:vAlign w:val="center"/>
          </w:tcPr>
          <w:p w14:paraId="13DCEEF4" w14:textId="77777777" w:rsidR="00C0142B" w:rsidRPr="00B001B2" w:rsidRDefault="00C0142B" w:rsidP="00C0142B">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 xml:space="preserve">Registro sanitario nuevo de un medicamento de síntesis química o gases medicinales en las modalidades de: fabricar y vender; importar, </w:t>
            </w:r>
            <w:proofErr w:type="spellStart"/>
            <w:r w:rsidRPr="00B001B2">
              <w:rPr>
                <w:rFonts w:ascii="Arial" w:eastAsia="Times New Roman" w:hAnsi="Arial" w:cs="Arial"/>
                <w:color w:val="000000"/>
                <w:sz w:val="20"/>
                <w:szCs w:val="20"/>
                <w:lang w:eastAsia="es-CO"/>
              </w:rPr>
              <w:t>semielaborar</w:t>
            </w:r>
            <w:proofErr w:type="spellEnd"/>
            <w:r w:rsidRPr="00B001B2">
              <w:rPr>
                <w:rFonts w:ascii="Arial" w:eastAsia="Times New Roman" w:hAnsi="Arial" w:cs="Arial"/>
                <w:color w:val="000000"/>
                <w:sz w:val="20"/>
                <w:szCs w:val="20"/>
                <w:lang w:eastAsia="es-CO"/>
              </w:rPr>
              <w:t xml:space="preserve"> y vender; </w:t>
            </w:r>
            <w:proofErr w:type="spellStart"/>
            <w:r w:rsidRPr="00B001B2">
              <w:rPr>
                <w:rFonts w:ascii="Arial" w:eastAsia="Times New Roman" w:hAnsi="Arial" w:cs="Arial"/>
                <w:color w:val="000000"/>
                <w:sz w:val="20"/>
                <w:szCs w:val="20"/>
                <w:lang w:eastAsia="es-CO"/>
              </w:rPr>
              <w:t>semielaborar</w:t>
            </w:r>
            <w:proofErr w:type="spellEnd"/>
            <w:r w:rsidRPr="00B001B2">
              <w:rPr>
                <w:rFonts w:ascii="Arial" w:eastAsia="Times New Roman" w:hAnsi="Arial" w:cs="Arial"/>
                <w:color w:val="000000"/>
                <w:sz w:val="20"/>
                <w:szCs w:val="20"/>
                <w:lang w:eastAsia="es-CO"/>
              </w:rPr>
              <w:t xml:space="preserve"> y vender; importar y vender, e importar, envasar y vender.</w:t>
            </w:r>
          </w:p>
          <w:p w14:paraId="1DC7CA74" w14:textId="77777777" w:rsidR="00C0142B" w:rsidRPr="00B001B2" w:rsidRDefault="00C0142B" w:rsidP="00C0142B">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 xml:space="preserve">Tarifa Diferenciada del 50% en el marco del parágrafo 1 del Art. 2 de la Ley 2069 de 2020 y del artículo 5 del Decreto 1889 de 2021. Aplicable a pequeña empresa cuyos ingresos por actividades ordinarias anuales sean superiores a </w:t>
            </w:r>
          </w:p>
          <w:p w14:paraId="14AE8661" w14:textId="77777777" w:rsidR="00C0142B" w:rsidRPr="00B001B2" w:rsidRDefault="00C0142B" w:rsidP="00C0142B">
            <w:pPr>
              <w:spacing w:after="0" w:line="240" w:lineRule="auto"/>
              <w:jc w:val="both"/>
              <w:rPr>
                <w:rFonts w:ascii="Arial" w:eastAsia="Times New Roman" w:hAnsi="Arial" w:cs="Arial"/>
                <w:color w:val="000000"/>
                <w:sz w:val="20"/>
                <w:szCs w:val="20"/>
                <w:lang w:eastAsia="es-CO"/>
              </w:rPr>
            </w:pPr>
          </w:p>
          <w:p w14:paraId="06660099" w14:textId="77777777" w:rsidR="00C0142B" w:rsidRPr="00B001B2" w:rsidRDefault="00C0142B" w:rsidP="00C0142B">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Manufactura 84.040 e inferiores o iguales a 144.517 UVT</w:t>
            </w:r>
          </w:p>
          <w:p w14:paraId="12319A64" w14:textId="77777777" w:rsidR="00C0142B" w:rsidRPr="00B001B2" w:rsidRDefault="00C0142B" w:rsidP="00C0142B">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comercio 173.578 e inferiores o iguales a 302.387 UVT</w:t>
            </w:r>
          </w:p>
          <w:p w14:paraId="13FCB9A2" w14:textId="77777777" w:rsidR="00C0142B" w:rsidRPr="00B001B2" w:rsidRDefault="00C0142B" w:rsidP="00C0142B">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servicios 65.976 e inferiores o iguales a 98.964 UVT</w:t>
            </w:r>
          </w:p>
          <w:p w14:paraId="12E98620" w14:textId="77777777" w:rsidR="00C0142B" w:rsidRPr="00B001B2" w:rsidRDefault="00C0142B" w:rsidP="00C0142B">
            <w:pPr>
              <w:spacing w:after="0" w:line="240" w:lineRule="auto"/>
              <w:jc w:val="both"/>
              <w:rPr>
                <w:rFonts w:ascii="Arial" w:eastAsia="Times New Roman" w:hAnsi="Arial" w:cs="Arial"/>
                <w:color w:val="000000"/>
                <w:sz w:val="20"/>
                <w:szCs w:val="20"/>
                <w:lang w:eastAsia="es-CO"/>
              </w:rPr>
            </w:pPr>
          </w:p>
        </w:tc>
        <w:tc>
          <w:tcPr>
            <w:tcW w:w="491" w:type="pct"/>
            <w:shd w:val="clear" w:color="000000" w:fill="FFFFFF"/>
            <w:vAlign w:val="center"/>
          </w:tcPr>
          <w:p w14:paraId="23CB2A8E" w14:textId="616A4461" w:rsidR="00C0142B" w:rsidRPr="00B001B2" w:rsidRDefault="00C0142B" w:rsidP="00C0142B">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600.68</w:t>
            </w:r>
          </w:p>
        </w:tc>
      </w:tr>
      <w:tr w:rsidR="00C0142B" w:rsidRPr="00B001B2" w14:paraId="2DA74DD8" w14:textId="77777777" w:rsidTr="00251736">
        <w:trPr>
          <w:trHeight w:val="561"/>
        </w:trPr>
        <w:tc>
          <w:tcPr>
            <w:tcW w:w="532" w:type="pct"/>
            <w:shd w:val="clear" w:color="000000" w:fill="FFFFFF"/>
            <w:vAlign w:val="center"/>
          </w:tcPr>
          <w:p w14:paraId="665F550E" w14:textId="3DC80114" w:rsidR="00C0142B" w:rsidRPr="00B001B2" w:rsidRDefault="00C0142B" w:rsidP="00C0142B">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91030</w:t>
            </w:r>
          </w:p>
        </w:tc>
        <w:tc>
          <w:tcPr>
            <w:tcW w:w="3977" w:type="pct"/>
            <w:shd w:val="clear" w:color="000000" w:fill="FFFFFF"/>
            <w:vAlign w:val="center"/>
          </w:tcPr>
          <w:p w14:paraId="3CDE2638" w14:textId="77777777" w:rsidR="00C0142B" w:rsidRPr="00B001B2" w:rsidRDefault="00C0142B" w:rsidP="00C0142B">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 xml:space="preserve">Registro sanitario nuevo de un medicamento de síntesis química o gases medicinales en las modalidades de: fabricar y vender; importar, </w:t>
            </w:r>
            <w:proofErr w:type="spellStart"/>
            <w:r w:rsidRPr="00B001B2">
              <w:rPr>
                <w:rFonts w:ascii="Arial" w:eastAsia="Times New Roman" w:hAnsi="Arial" w:cs="Arial"/>
                <w:color w:val="000000"/>
                <w:sz w:val="20"/>
                <w:szCs w:val="20"/>
                <w:lang w:eastAsia="es-CO"/>
              </w:rPr>
              <w:t>semielaborar</w:t>
            </w:r>
            <w:proofErr w:type="spellEnd"/>
            <w:r w:rsidRPr="00B001B2">
              <w:rPr>
                <w:rFonts w:ascii="Arial" w:eastAsia="Times New Roman" w:hAnsi="Arial" w:cs="Arial"/>
                <w:color w:val="000000"/>
                <w:sz w:val="20"/>
                <w:szCs w:val="20"/>
                <w:lang w:eastAsia="es-CO"/>
              </w:rPr>
              <w:t xml:space="preserve"> y vender; </w:t>
            </w:r>
            <w:proofErr w:type="spellStart"/>
            <w:r w:rsidRPr="00B001B2">
              <w:rPr>
                <w:rFonts w:ascii="Arial" w:eastAsia="Times New Roman" w:hAnsi="Arial" w:cs="Arial"/>
                <w:color w:val="000000"/>
                <w:sz w:val="20"/>
                <w:szCs w:val="20"/>
                <w:lang w:eastAsia="es-CO"/>
              </w:rPr>
              <w:t>semielaborar</w:t>
            </w:r>
            <w:proofErr w:type="spellEnd"/>
            <w:r w:rsidRPr="00B001B2">
              <w:rPr>
                <w:rFonts w:ascii="Arial" w:eastAsia="Times New Roman" w:hAnsi="Arial" w:cs="Arial"/>
                <w:color w:val="000000"/>
                <w:sz w:val="20"/>
                <w:szCs w:val="20"/>
                <w:lang w:eastAsia="es-CO"/>
              </w:rPr>
              <w:t xml:space="preserve"> y vender; importar y vender, e importar, envasar y vender.</w:t>
            </w:r>
          </w:p>
          <w:p w14:paraId="316D16E6" w14:textId="77777777" w:rsidR="00C0142B" w:rsidRPr="00B001B2" w:rsidRDefault="00C0142B" w:rsidP="00C0142B">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 xml:space="preserve">Tarifa Diferenciada del 60% en el marco del parágrafo 1 del Art. 2 de la Ley 2069 de 2020 y del artículo 5 del Decreto 1889 de 2021. Aplicable a pequeña empresa cuyos ingresos por actividades ordinarias anuales sean superiores a </w:t>
            </w:r>
          </w:p>
          <w:p w14:paraId="41144641" w14:textId="77777777" w:rsidR="00C0142B" w:rsidRPr="00B001B2" w:rsidRDefault="00C0142B" w:rsidP="00C0142B">
            <w:pPr>
              <w:spacing w:after="0" w:line="240" w:lineRule="auto"/>
              <w:jc w:val="both"/>
              <w:rPr>
                <w:rFonts w:ascii="Arial" w:eastAsia="Times New Roman" w:hAnsi="Arial" w:cs="Arial"/>
                <w:color w:val="000000"/>
                <w:sz w:val="20"/>
                <w:szCs w:val="20"/>
                <w:lang w:eastAsia="es-CO"/>
              </w:rPr>
            </w:pPr>
          </w:p>
          <w:p w14:paraId="41D7F724" w14:textId="77777777" w:rsidR="00C0142B" w:rsidRPr="00B001B2" w:rsidRDefault="00C0142B" w:rsidP="00C0142B">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Manufactura 144.517 e inferiores o iguales a 204.995 UVT</w:t>
            </w:r>
          </w:p>
          <w:p w14:paraId="1530FD84" w14:textId="77777777" w:rsidR="00C0142B" w:rsidRPr="00B001B2" w:rsidRDefault="00C0142B" w:rsidP="00C0142B">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comercio 302.387 e inferiores o iguales a 431.196 UVT</w:t>
            </w:r>
          </w:p>
          <w:p w14:paraId="724EF185" w14:textId="137A77D7" w:rsidR="00C0142B" w:rsidRPr="00B001B2" w:rsidRDefault="00C0142B" w:rsidP="00C0142B">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servicios 98.964 e inferiores o iguales a 131.951 UVT</w:t>
            </w:r>
          </w:p>
        </w:tc>
        <w:tc>
          <w:tcPr>
            <w:tcW w:w="491" w:type="pct"/>
            <w:shd w:val="clear" w:color="000000" w:fill="FFFFFF"/>
            <w:vAlign w:val="center"/>
          </w:tcPr>
          <w:p w14:paraId="599469AF" w14:textId="5C542023" w:rsidR="00C0142B" w:rsidRPr="00B001B2" w:rsidRDefault="00C0142B" w:rsidP="00C0142B">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lastRenderedPageBreak/>
              <w:t>720.79</w:t>
            </w:r>
          </w:p>
        </w:tc>
      </w:tr>
      <w:tr w:rsidR="00C0142B" w:rsidRPr="00B001B2" w14:paraId="2655C465" w14:textId="77777777" w:rsidTr="00251736">
        <w:trPr>
          <w:trHeight w:val="561"/>
        </w:trPr>
        <w:tc>
          <w:tcPr>
            <w:tcW w:w="532" w:type="pct"/>
            <w:shd w:val="clear" w:color="000000" w:fill="FFFFFF"/>
            <w:vAlign w:val="center"/>
          </w:tcPr>
          <w:p w14:paraId="4ECFBD8F" w14:textId="2261BEED" w:rsidR="00C0142B" w:rsidRPr="00B001B2" w:rsidRDefault="00C0142B" w:rsidP="00C0142B">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92028</w:t>
            </w:r>
          </w:p>
        </w:tc>
        <w:tc>
          <w:tcPr>
            <w:tcW w:w="3977" w:type="pct"/>
            <w:shd w:val="clear" w:color="000000" w:fill="FFFFFF"/>
            <w:vAlign w:val="center"/>
          </w:tcPr>
          <w:p w14:paraId="1AE64645" w14:textId="77777777" w:rsidR="00C0142B" w:rsidRPr="00B001B2" w:rsidRDefault="00C0142B" w:rsidP="00C0142B">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 xml:space="preserve">Registro sanitario nuevo de un medicamento de síntesis química o gases medicinales en las modalidades de: fabricar y vender; importar, </w:t>
            </w:r>
            <w:proofErr w:type="spellStart"/>
            <w:r w:rsidRPr="00B001B2">
              <w:rPr>
                <w:rFonts w:ascii="Arial" w:eastAsia="Times New Roman" w:hAnsi="Arial" w:cs="Arial"/>
                <w:color w:val="000000"/>
                <w:sz w:val="20"/>
                <w:szCs w:val="20"/>
                <w:lang w:eastAsia="es-CO"/>
              </w:rPr>
              <w:t>semielaborar</w:t>
            </w:r>
            <w:proofErr w:type="spellEnd"/>
            <w:r w:rsidRPr="00B001B2">
              <w:rPr>
                <w:rFonts w:ascii="Arial" w:eastAsia="Times New Roman" w:hAnsi="Arial" w:cs="Arial"/>
                <w:color w:val="000000"/>
                <w:sz w:val="20"/>
                <w:szCs w:val="20"/>
                <w:lang w:eastAsia="es-CO"/>
              </w:rPr>
              <w:t xml:space="preserve"> y vender; </w:t>
            </w:r>
            <w:proofErr w:type="spellStart"/>
            <w:r w:rsidRPr="00B001B2">
              <w:rPr>
                <w:rFonts w:ascii="Arial" w:eastAsia="Times New Roman" w:hAnsi="Arial" w:cs="Arial"/>
                <w:color w:val="000000"/>
                <w:sz w:val="20"/>
                <w:szCs w:val="20"/>
                <w:lang w:eastAsia="es-CO"/>
              </w:rPr>
              <w:t>semielaborar</w:t>
            </w:r>
            <w:proofErr w:type="spellEnd"/>
            <w:r w:rsidRPr="00B001B2">
              <w:rPr>
                <w:rFonts w:ascii="Arial" w:eastAsia="Times New Roman" w:hAnsi="Arial" w:cs="Arial"/>
                <w:color w:val="000000"/>
                <w:sz w:val="20"/>
                <w:szCs w:val="20"/>
                <w:lang w:eastAsia="es-CO"/>
              </w:rPr>
              <w:t xml:space="preserve"> y vender; importar y vender, e importar, envasar y vender.</w:t>
            </w:r>
          </w:p>
          <w:p w14:paraId="0F227313" w14:textId="77777777" w:rsidR="00C0142B" w:rsidRPr="00B001B2" w:rsidRDefault="00C0142B" w:rsidP="00C0142B">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 xml:space="preserve">Tarifa Diferenciada del 70% en el marco del parágrafo 1 del Art. 2 de la Ley 2069 de 2020 y del artículo 5 del Decreto 1889 de 2021. Aplicable a mediana empresa cuyos ingresos por actividades ordinarias anuales sean superiores a </w:t>
            </w:r>
          </w:p>
          <w:p w14:paraId="37A5679C" w14:textId="77777777" w:rsidR="00C0142B" w:rsidRPr="00B001B2" w:rsidRDefault="00C0142B" w:rsidP="00C0142B">
            <w:pPr>
              <w:spacing w:after="0" w:line="240" w:lineRule="auto"/>
              <w:jc w:val="both"/>
              <w:rPr>
                <w:rFonts w:ascii="Arial" w:eastAsia="Times New Roman" w:hAnsi="Arial" w:cs="Arial"/>
                <w:color w:val="000000"/>
                <w:sz w:val="20"/>
                <w:szCs w:val="20"/>
                <w:lang w:eastAsia="es-CO"/>
              </w:rPr>
            </w:pPr>
          </w:p>
          <w:p w14:paraId="5F849EFE" w14:textId="77777777" w:rsidR="00C0142B" w:rsidRPr="00B001B2" w:rsidRDefault="00C0142B" w:rsidP="00C0142B">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Manufactura 204.995 e inferiores o iguales a 715.518 UVT</w:t>
            </w:r>
          </w:p>
          <w:p w14:paraId="7DD44F82" w14:textId="77777777" w:rsidR="00C0142B" w:rsidRPr="00B001B2" w:rsidRDefault="00C0142B" w:rsidP="00C0142B">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comercio 431.196 e inferiores o iguales a 1.007.695 UVT</w:t>
            </w:r>
          </w:p>
          <w:p w14:paraId="12A804B9" w14:textId="54FB3B3E" w:rsidR="00C0142B" w:rsidRPr="00B001B2" w:rsidRDefault="00C0142B" w:rsidP="00C0142B">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servicios 131.951 e inferiores o iguales a 248.979 UVT</w:t>
            </w:r>
          </w:p>
        </w:tc>
        <w:tc>
          <w:tcPr>
            <w:tcW w:w="491" w:type="pct"/>
            <w:shd w:val="clear" w:color="000000" w:fill="FFFFFF"/>
            <w:vAlign w:val="center"/>
          </w:tcPr>
          <w:p w14:paraId="52C9E4A7" w14:textId="451C8DAB" w:rsidR="00C0142B" w:rsidRPr="00B001B2" w:rsidRDefault="00C0142B" w:rsidP="00C0142B">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840.95</w:t>
            </w:r>
          </w:p>
        </w:tc>
      </w:tr>
      <w:tr w:rsidR="008D68BC" w:rsidRPr="00B001B2" w14:paraId="1E631754" w14:textId="77777777" w:rsidTr="00251736">
        <w:trPr>
          <w:trHeight w:val="561"/>
        </w:trPr>
        <w:tc>
          <w:tcPr>
            <w:tcW w:w="532" w:type="pct"/>
            <w:shd w:val="clear" w:color="000000" w:fill="FFFFFF"/>
            <w:vAlign w:val="center"/>
          </w:tcPr>
          <w:p w14:paraId="4DE77D3A" w14:textId="307F9DF2" w:rsidR="008D68BC" w:rsidRPr="00B001B2" w:rsidRDefault="008D68BC" w:rsidP="008D68BC">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92029</w:t>
            </w:r>
          </w:p>
        </w:tc>
        <w:tc>
          <w:tcPr>
            <w:tcW w:w="3977" w:type="pct"/>
            <w:shd w:val="clear" w:color="000000" w:fill="FFFFFF"/>
            <w:vAlign w:val="center"/>
          </w:tcPr>
          <w:p w14:paraId="2ADB1BE4" w14:textId="77777777" w:rsidR="008D68BC" w:rsidRPr="00B001B2" w:rsidRDefault="008D68BC" w:rsidP="008D68BC">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 xml:space="preserve">Registro sanitario nuevo de un medicamento de síntesis química o gases medicinales en las modalidades de: fabricar y vender; importar, </w:t>
            </w:r>
            <w:proofErr w:type="spellStart"/>
            <w:r w:rsidRPr="00B001B2">
              <w:rPr>
                <w:rFonts w:ascii="Arial" w:eastAsia="Times New Roman" w:hAnsi="Arial" w:cs="Arial"/>
                <w:color w:val="000000"/>
                <w:sz w:val="20"/>
                <w:szCs w:val="20"/>
                <w:lang w:eastAsia="es-CO"/>
              </w:rPr>
              <w:t>semielaborar</w:t>
            </w:r>
            <w:proofErr w:type="spellEnd"/>
            <w:r w:rsidRPr="00B001B2">
              <w:rPr>
                <w:rFonts w:ascii="Arial" w:eastAsia="Times New Roman" w:hAnsi="Arial" w:cs="Arial"/>
                <w:color w:val="000000"/>
                <w:sz w:val="20"/>
                <w:szCs w:val="20"/>
                <w:lang w:eastAsia="es-CO"/>
              </w:rPr>
              <w:t xml:space="preserve"> y vender; </w:t>
            </w:r>
            <w:proofErr w:type="spellStart"/>
            <w:r w:rsidRPr="00B001B2">
              <w:rPr>
                <w:rFonts w:ascii="Arial" w:eastAsia="Times New Roman" w:hAnsi="Arial" w:cs="Arial"/>
                <w:color w:val="000000"/>
                <w:sz w:val="20"/>
                <w:szCs w:val="20"/>
                <w:lang w:eastAsia="es-CO"/>
              </w:rPr>
              <w:t>semielaborar</w:t>
            </w:r>
            <w:proofErr w:type="spellEnd"/>
            <w:r w:rsidRPr="00B001B2">
              <w:rPr>
                <w:rFonts w:ascii="Arial" w:eastAsia="Times New Roman" w:hAnsi="Arial" w:cs="Arial"/>
                <w:color w:val="000000"/>
                <w:sz w:val="20"/>
                <w:szCs w:val="20"/>
                <w:lang w:eastAsia="es-CO"/>
              </w:rPr>
              <w:t xml:space="preserve"> y vender; importar y vender, e importar, envasar y vender.</w:t>
            </w:r>
          </w:p>
          <w:p w14:paraId="32C9BE8A" w14:textId="77777777" w:rsidR="008D68BC" w:rsidRPr="00B001B2" w:rsidRDefault="008D68BC" w:rsidP="008D68BC">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 xml:space="preserve">Tarifa Diferenciada del 80% en el marco del parágrafo 1 del Art. 2 de la Ley 2069 de 2020 y del artículo 5 del Decreto 1889 de 2021. Aplicable a mediana empresa cuyos ingresos por actividades ordinarias anuales sean superiores a </w:t>
            </w:r>
          </w:p>
          <w:p w14:paraId="009F7D44" w14:textId="77777777" w:rsidR="008D68BC" w:rsidRPr="00B001B2" w:rsidRDefault="008D68BC" w:rsidP="008D68BC">
            <w:pPr>
              <w:spacing w:after="0" w:line="240" w:lineRule="auto"/>
              <w:jc w:val="both"/>
              <w:rPr>
                <w:rFonts w:ascii="Arial" w:eastAsia="Times New Roman" w:hAnsi="Arial" w:cs="Arial"/>
                <w:color w:val="000000"/>
                <w:sz w:val="20"/>
                <w:szCs w:val="20"/>
                <w:lang w:eastAsia="es-CO"/>
              </w:rPr>
            </w:pPr>
          </w:p>
          <w:p w14:paraId="019557F9" w14:textId="77777777" w:rsidR="008D68BC" w:rsidRPr="00B001B2" w:rsidRDefault="008D68BC" w:rsidP="008D68BC">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Manufactura 715.518 e inferiores o iguales a 1.226.041 UVT</w:t>
            </w:r>
          </w:p>
          <w:p w14:paraId="595C9CC3" w14:textId="77777777" w:rsidR="008D68BC" w:rsidRPr="00B001B2" w:rsidRDefault="008D68BC" w:rsidP="008D68BC">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comercio 1.007.695 e inferiores o iguales a 1.584.194 UVT</w:t>
            </w:r>
          </w:p>
          <w:p w14:paraId="44BBED64" w14:textId="50F6B7BF" w:rsidR="008D68BC" w:rsidRPr="00B001B2" w:rsidRDefault="008D68BC" w:rsidP="008D68BC">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servicios 248.979 e inferiores o iguales a 366.007 UVT</w:t>
            </w:r>
          </w:p>
        </w:tc>
        <w:tc>
          <w:tcPr>
            <w:tcW w:w="491" w:type="pct"/>
            <w:shd w:val="clear" w:color="000000" w:fill="FFFFFF"/>
            <w:vAlign w:val="center"/>
          </w:tcPr>
          <w:p w14:paraId="788EEE91" w14:textId="23F3EFE2" w:rsidR="008D68BC" w:rsidRPr="00B001B2" w:rsidRDefault="008D68BC" w:rsidP="008D68BC">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961.10</w:t>
            </w:r>
          </w:p>
        </w:tc>
      </w:tr>
      <w:tr w:rsidR="0058706F" w:rsidRPr="00B001B2" w14:paraId="79073281" w14:textId="77777777" w:rsidTr="00251736">
        <w:trPr>
          <w:trHeight w:val="561"/>
        </w:trPr>
        <w:tc>
          <w:tcPr>
            <w:tcW w:w="532" w:type="pct"/>
            <w:shd w:val="clear" w:color="000000" w:fill="FFFFFF"/>
            <w:vAlign w:val="center"/>
          </w:tcPr>
          <w:p w14:paraId="0F561BF0" w14:textId="04844F3C" w:rsidR="0058706F" w:rsidRPr="00B001B2" w:rsidRDefault="0058706F" w:rsidP="0058706F">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92030</w:t>
            </w:r>
          </w:p>
        </w:tc>
        <w:tc>
          <w:tcPr>
            <w:tcW w:w="3977" w:type="pct"/>
            <w:shd w:val="clear" w:color="000000" w:fill="FFFFFF"/>
            <w:vAlign w:val="center"/>
          </w:tcPr>
          <w:p w14:paraId="62E05EE0" w14:textId="77777777" w:rsidR="0058706F" w:rsidRPr="00B001B2" w:rsidRDefault="0058706F" w:rsidP="0058706F">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 xml:space="preserve">Registro sanitario nuevo de un medicamento de síntesis química o gases medicinales en las modalidades de: fabricar y vender; importar, </w:t>
            </w:r>
            <w:proofErr w:type="spellStart"/>
            <w:r w:rsidRPr="00B001B2">
              <w:rPr>
                <w:rFonts w:ascii="Arial" w:eastAsia="Times New Roman" w:hAnsi="Arial" w:cs="Arial"/>
                <w:color w:val="000000"/>
                <w:sz w:val="20"/>
                <w:szCs w:val="20"/>
                <w:lang w:eastAsia="es-CO"/>
              </w:rPr>
              <w:t>semielaborar</w:t>
            </w:r>
            <w:proofErr w:type="spellEnd"/>
            <w:r w:rsidRPr="00B001B2">
              <w:rPr>
                <w:rFonts w:ascii="Arial" w:eastAsia="Times New Roman" w:hAnsi="Arial" w:cs="Arial"/>
                <w:color w:val="000000"/>
                <w:sz w:val="20"/>
                <w:szCs w:val="20"/>
                <w:lang w:eastAsia="es-CO"/>
              </w:rPr>
              <w:t xml:space="preserve"> y vender; </w:t>
            </w:r>
            <w:proofErr w:type="spellStart"/>
            <w:r w:rsidRPr="00B001B2">
              <w:rPr>
                <w:rFonts w:ascii="Arial" w:eastAsia="Times New Roman" w:hAnsi="Arial" w:cs="Arial"/>
                <w:color w:val="000000"/>
                <w:sz w:val="20"/>
                <w:szCs w:val="20"/>
                <w:lang w:eastAsia="es-CO"/>
              </w:rPr>
              <w:t>semielaborar</w:t>
            </w:r>
            <w:proofErr w:type="spellEnd"/>
            <w:r w:rsidRPr="00B001B2">
              <w:rPr>
                <w:rFonts w:ascii="Arial" w:eastAsia="Times New Roman" w:hAnsi="Arial" w:cs="Arial"/>
                <w:color w:val="000000"/>
                <w:sz w:val="20"/>
                <w:szCs w:val="20"/>
                <w:lang w:eastAsia="es-CO"/>
              </w:rPr>
              <w:t xml:space="preserve"> y vender; importar y vender, e importar, envasar y vender.</w:t>
            </w:r>
          </w:p>
          <w:p w14:paraId="54A4AC69" w14:textId="77777777" w:rsidR="0058706F" w:rsidRPr="00B001B2" w:rsidRDefault="0058706F" w:rsidP="0058706F">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 xml:space="preserve">Tarifa Diferenciada del 90% en el marco del parágrafo 1 del Art. 2 de la Ley 2069 de 2020 y del artículo 5 del Decreto 1889 de 2021. Aplicable a mediana empresa cuyos ingresos por actividades ordinarias anuales sean superiores a </w:t>
            </w:r>
          </w:p>
          <w:p w14:paraId="4C772DB5" w14:textId="77777777" w:rsidR="0058706F" w:rsidRPr="00B001B2" w:rsidRDefault="0058706F" w:rsidP="0058706F">
            <w:pPr>
              <w:spacing w:after="0" w:line="240" w:lineRule="auto"/>
              <w:jc w:val="both"/>
              <w:rPr>
                <w:rFonts w:ascii="Arial" w:eastAsia="Times New Roman" w:hAnsi="Arial" w:cs="Arial"/>
                <w:color w:val="000000"/>
                <w:sz w:val="20"/>
                <w:szCs w:val="20"/>
                <w:lang w:eastAsia="es-CO"/>
              </w:rPr>
            </w:pPr>
          </w:p>
          <w:p w14:paraId="1321525F" w14:textId="77777777" w:rsidR="0058706F" w:rsidRPr="00B001B2" w:rsidRDefault="0058706F" w:rsidP="0058706F">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Manufactura 1.226.041 e inferiores o iguales a 1.736.565 UVT</w:t>
            </w:r>
          </w:p>
          <w:p w14:paraId="0061C348" w14:textId="77777777" w:rsidR="0058706F" w:rsidRPr="00B001B2" w:rsidRDefault="0058706F" w:rsidP="0058706F">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comercio 1.584.194 e inferiores o iguales a 2.160.692 UVT</w:t>
            </w:r>
          </w:p>
          <w:p w14:paraId="757A7D08" w14:textId="418D608C" w:rsidR="0058706F" w:rsidRPr="00B001B2" w:rsidRDefault="0058706F" w:rsidP="0058706F">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servicios 366.007 e inferiores o iguales a 483.034 UVT</w:t>
            </w:r>
          </w:p>
        </w:tc>
        <w:tc>
          <w:tcPr>
            <w:tcW w:w="491" w:type="pct"/>
            <w:shd w:val="clear" w:color="000000" w:fill="FFFFFF"/>
            <w:vAlign w:val="center"/>
          </w:tcPr>
          <w:p w14:paraId="771B9A9B" w14:textId="67BDA7F6" w:rsidR="0058706F" w:rsidRPr="00B001B2" w:rsidRDefault="0058706F" w:rsidP="0058706F">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1081.21</w:t>
            </w:r>
          </w:p>
        </w:tc>
      </w:tr>
      <w:tr w:rsidR="0058706F" w:rsidRPr="00B001B2" w14:paraId="221DBB23" w14:textId="77777777" w:rsidTr="00251736">
        <w:trPr>
          <w:trHeight w:val="561"/>
        </w:trPr>
        <w:tc>
          <w:tcPr>
            <w:tcW w:w="532" w:type="pct"/>
            <w:shd w:val="clear" w:color="000000" w:fill="FFFFFF"/>
            <w:vAlign w:val="center"/>
          </w:tcPr>
          <w:p w14:paraId="5871A142" w14:textId="7D9A8D29" w:rsidR="0058706F" w:rsidRPr="00B001B2" w:rsidRDefault="0058706F" w:rsidP="0058706F">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1001-28</w:t>
            </w:r>
          </w:p>
        </w:tc>
        <w:tc>
          <w:tcPr>
            <w:tcW w:w="3977" w:type="pct"/>
            <w:shd w:val="clear" w:color="000000" w:fill="FFFFFF"/>
            <w:vAlign w:val="center"/>
          </w:tcPr>
          <w:p w14:paraId="2D2649B8" w14:textId="77777777" w:rsidR="0058706F" w:rsidRPr="00B001B2" w:rsidRDefault="0058706F" w:rsidP="0058706F">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 xml:space="preserve">Registro Sanitario Nuevo con evaluación farmacológica para Medicamentos de síntesis química o gases medicinales para las modalidades fabricar y vender; importar y vender, importar, envasar y vender; importar, </w:t>
            </w:r>
            <w:proofErr w:type="spellStart"/>
            <w:r w:rsidRPr="00B001B2">
              <w:rPr>
                <w:rFonts w:ascii="Arial" w:eastAsia="Times New Roman" w:hAnsi="Arial" w:cs="Arial"/>
                <w:color w:val="000000"/>
                <w:sz w:val="20"/>
                <w:szCs w:val="20"/>
                <w:lang w:eastAsia="es-CO"/>
              </w:rPr>
              <w:t>semielaborar</w:t>
            </w:r>
            <w:proofErr w:type="spellEnd"/>
            <w:r w:rsidRPr="00B001B2">
              <w:rPr>
                <w:rFonts w:ascii="Arial" w:eastAsia="Times New Roman" w:hAnsi="Arial" w:cs="Arial"/>
                <w:color w:val="000000"/>
                <w:sz w:val="20"/>
                <w:szCs w:val="20"/>
                <w:lang w:eastAsia="es-CO"/>
              </w:rPr>
              <w:t xml:space="preserve"> y vender; y </w:t>
            </w:r>
            <w:proofErr w:type="spellStart"/>
            <w:r w:rsidRPr="00B001B2">
              <w:rPr>
                <w:rFonts w:ascii="Arial" w:eastAsia="Times New Roman" w:hAnsi="Arial" w:cs="Arial"/>
                <w:color w:val="000000"/>
                <w:sz w:val="20"/>
                <w:szCs w:val="20"/>
                <w:lang w:eastAsia="es-CO"/>
              </w:rPr>
              <w:t>semielaborar</w:t>
            </w:r>
            <w:proofErr w:type="spellEnd"/>
            <w:r w:rsidRPr="00B001B2">
              <w:rPr>
                <w:rFonts w:ascii="Arial" w:eastAsia="Times New Roman" w:hAnsi="Arial" w:cs="Arial"/>
                <w:color w:val="000000"/>
                <w:sz w:val="20"/>
                <w:szCs w:val="20"/>
                <w:lang w:eastAsia="es-CO"/>
              </w:rPr>
              <w:t xml:space="preserve"> y vender.</w:t>
            </w:r>
          </w:p>
          <w:p w14:paraId="1A44465B" w14:textId="30E6DA02" w:rsidR="0058706F" w:rsidRPr="00B001B2" w:rsidRDefault="0058706F" w:rsidP="0058706F">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(Más 456,23 UVB molécula nueva con o sin protección de datos)</w:t>
            </w:r>
          </w:p>
        </w:tc>
        <w:tc>
          <w:tcPr>
            <w:tcW w:w="491" w:type="pct"/>
            <w:shd w:val="clear" w:color="000000" w:fill="FFFFFF"/>
            <w:vAlign w:val="center"/>
          </w:tcPr>
          <w:p w14:paraId="484BE1AE" w14:textId="2346411D" w:rsidR="0058706F" w:rsidRPr="00B001B2" w:rsidRDefault="0058706F" w:rsidP="0058706F">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2054.23</w:t>
            </w:r>
          </w:p>
        </w:tc>
      </w:tr>
      <w:tr w:rsidR="0058706F" w:rsidRPr="00B001B2" w14:paraId="51572E71" w14:textId="77777777" w:rsidTr="00251736">
        <w:trPr>
          <w:trHeight w:val="561"/>
        </w:trPr>
        <w:tc>
          <w:tcPr>
            <w:tcW w:w="532" w:type="pct"/>
            <w:shd w:val="clear" w:color="000000" w:fill="FFFFFF"/>
            <w:vAlign w:val="center"/>
          </w:tcPr>
          <w:p w14:paraId="69A0E8E8" w14:textId="593CCCD3" w:rsidR="0058706F" w:rsidRPr="00B001B2" w:rsidRDefault="0058706F" w:rsidP="0058706F">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90020</w:t>
            </w:r>
          </w:p>
        </w:tc>
        <w:tc>
          <w:tcPr>
            <w:tcW w:w="3977" w:type="pct"/>
            <w:shd w:val="clear" w:color="000000" w:fill="FFFFFF"/>
            <w:vAlign w:val="center"/>
          </w:tcPr>
          <w:p w14:paraId="0C8AABF3" w14:textId="77777777" w:rsidR="0058706F" w:rsidRPr="00B001B2" w:rsidRDefault="0058706F" w:rsidP="0058706F">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 xml:space="preserve">Registro Sanitario Nuevo con evaluación farmacológica para Medicamentos de síntesis química o gases medicinales para las modalidades fabricar y vender; importar y vender, importar, envasar y vender; importar, </w:t>
            </w:r>
            <w:proofErr w:type="spellStart"/>
            <w:r w:rsidRPr="00B001B2">
              <w:rPr>
                <w:rFonts w:ascii="Arial" w:eastAsia="Times New Roman" w:hAnsi="Arial" w:cs="Arial"/>
                <w:color w:val="000000"/>
                <w:sz w:val="20"/>
                <w:szCs w:val="20"/>
                <w:lang w:eastAsia="es-CO"/>
              </w:rPr>
              <w:t>semielaborar</w:t>
            </w:r>
            <w:proofErr w:type="spellEnd"/>
            <w:r w:rsidRPr="00B001B2">
              <w:rPr>
                <w:rFonts w:ascii="Arial" w:eastAsia="Times New Roman" w:hAnsi="Arial" w:cs="Arial"/>
                <w:color w:val="000000"/>
                <w:sz w:val="20"/>
                <w:szCs w:val="20"/>
                <w:lang w:eastAsia="es-CO"/>
              </w:rPr>
              <w:t xml:space="preserve"> y vender; y </w:t>
            </w:r>
            <w:proofErr w:type="spellStart"/>
            <w:r w:rsidRPr="00B001B2">
              <w:rPr>
                <w:rFonts w:ascii="Arial" w:eastAsia="Times New Roman" w:hAnsi="Arial" w:cs="Arial"/>
                <w:color w:val="000000"/>
                <w:sz w:val="20"/>
                <w:szCs w:val="20"/>
                <w:lang w:eastAsia="es-CO"/>
              </w:rPr>
              <w:t>semielaborar</w:t>
            </w:r>
            <w:proofErr w:type="spellEnd"/>
            <w:r w:rsidRPr="00B001B2">
              <w:rPr>
                <w:rFonts w:ascii="Arial" w:eastAsia="Times New Roman" w:hAnsi="Arial" w:cs="Arial"/>
                <w:color w:val="000000"/>
                <w:sz w:val="20"/>
                <w:szCs w:val="20"/>
                <w:lang w:eastAsia="es-CO"/>
              </w:rPr>
              <w:t xml:space="preserve"> y vender.</w:t>
            </w:r>
          </w:p>
          <w:p w14:paraId="3EF32EF7" w14:textId="77777777" w:rsidR="0058706F" w:rsidRPr="00B001B2" w:rsidRDefault="0058706F" w:rsidP="0058706F">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(Más 0,00 UVB molécula nueva con o sin protección de datos).</w:t>
            </w:r>
          </w:p>
          <w:p w14:paraId="125DA196" w14:textId="77777777" w:rsidR="0058706F" w:rsidRPr="00B001B2" w:rsidRDefault="0058706F" w:rsidP="0058706F">
            <w:pPr>
              <w:spacing w:after="0" w:line="240" w:lineRule="auto"/>
              <w:jc w:val="both"/>
              <w:rPr>
                <w:rFonts w:ascii="Arial" w:eastAsia="Times New Roman" w:hAnsi="Arial" w:cs="Arial"/>
                <w:color w:val="000000"/>
                <w:sz w:val="20"/>
                <w:szCs w:val="20"/>
                <w:lang w:eastAsia="es-CO"/>
              </w:rPr>
            </w:pPr>
          </w:p>
          <w:p w14:paraId="5D13F927" w14:textId="2D0CA187" w:rsidR="0058706F" w:rsidRPr="00B001B2" w:rsidRDefault="0058706F" w:rsidP="0058706F">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“Aplicable a microempresas, incluyendo los pequeños productores de acuerdo con la tipificación actual en el marco del Decreto 691 de 2018. Exceptuada de pago, en el marco del parágrafo 2 del Art. 2 de Ley 2069 de 2020.”</w:t>
            </w:r>
          </w:p>
        </w:tc>
        <w:tc>
          <w:tcPr>
            <w:tcW w:w="491" w:type="pct"/>
            <w:shd w:val="clear" w:color="000000" w:fill="FFFFFF"/>
            <w:vAlign w:val="center"/>
          </w:tcPr>
          <w:p w14:paraId="624A2415" w14:textId="589D8E0F" w:rsidR="0058706F" w:rsidRPr="00B001B2" w:rsidRDefault="0058706F" w:rsidP="0058706F">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0.00</w:t>
            </w:r>
          </w:p>
        </w:tc>
      </w:tr>
      <w:tr w:rsidR="0058706F" w:rsidRPr="00B001B2" w14:paraId="62218881" w14:textId="77777777" w:rsidTr="00251736">
        <w:trPr>
          <w:trHeight w:val="561"/>
        </w:trPr>
        <w:tc>
          <w:tcPr>
            <w:tcW w:w="532" w:type="pct"/>
            <w:shd w:val="clear" w:color="000000" w:fill="FFFFFF"/>
            <w:vAlign w:val="center"/>
          </w:tcPr>
          <w:p w14:paraId="62F93AC3" w14:textId="13CF9E75" w:rsidR="0058706F" w:rsidRPr="00B001B2" w:rsidRDefault="0058706F" w:rsidP="0058706F">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91058</w:t>
            </w:r>
          </w:p>
        </w:tc>
        <w:tc>
          <w:tcPr>
            <w:tcW w:w="3977" w:type="pct"/>
            <w:shd w:val="clear" w:color="000000" w:fill="FFFFFF"/>
            <w:vAlign w:val="center"/>
          </w:tcPr>
          <w:p w14:paraId="1EFEAD99" w14:textId="77777777" w:rsidR="0058706F" w:rsidRPr="00B001B2" w:rsidRDefault="0058706F" w:rsidP="0058706F">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 xml:space="preserve">Registro Sanitario Nuevo con evaluación farmacológica para Medicamentos de síntesis química o gases medicinales para las modalidades fabricar y vender; importar y vender, importar, envasar y vender; importar, </w:t>
            </w:r>
            <w:proofErr w:type="spellStart"/>
            <w:r w:rsidRPr="00B001B2">
              <w:rPr>
                <w:rFonts w:ascii="Arial" w:eastAsia="Times New Roman" w:hAnsi="Arial" w:cs="Arial"/>
                <w:color w:val="000000"/>
                <w:sz w:val="20"/>
                <w:szCs w:val="20"/>
                <w:lang w:eastAsia="es-CO"/>
              </w:rPr>
              <w:t>semielaborar</w:t>
            </w:r>
            <w:proofErr w:type="spellEnd"/>
            <w:r w:rsidRPr="00B001B2">
              <w:rPr>
                <w:rFonts w:ascii="Arial" w:eastAsia="Times New Roman" w:hAnsi="Arial" w:cs="Arial"/>
                <w:color w:val="000000"/>
                <w:sz w:val="20"/>
                <w:szCs w:val="20"/>
                <w:lang w:eastAsia="es-CO"/>
              </w:rPr>
              <w:t xml:space="preserve"> y vender; y </w:t>
            </w:r>
            <w:proofErr w:type="spellStart"/>
            <w:r w:rsidRPr="00B001B2">
              <w:rPr>
                <w:rFonts w:ascii="Arial" w:eastAsia="Times New Roman" w:hAnsi="Arial" w:cs="Arial"/>
                <w:color w:val="000000"/>
                <w:sz w:val="20"/>
                <w:szCs w:val="20"/>
                <w:lang w:eastAsia="es-CO"/>
              </w:rPr>
              <w:t>semielaborar</w:t>
            </w:r>
            <w:proofErr w:type="spellEnd"/>
            <w:r w:rsidRPr="00B001B2">
              <w:rPr>
                <w:rFonts w:ascii="Arial" w:eastAsia="Times New Roman" w:hAnsi="Arial" w:cs="Arial"/>
                <w:color w:val="000000"/>
                <w:sz w:val="20"/>
                <w:szCs w:val="20"/>
                <w:lang w:eastAsia="es-CO"/>
              </w:rPr>
              <w:t xml:space="preserve"> y vender.</w:t>
            </w:r>
          </w:p>
          <w:p w14:paraId="2B5677D0" w14:textId="77777777" w:rsidR="0058706F" w:rsidRPr="00B001B2" w:rsidRDefault="0058706F" w:rsidP="0058706F">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(Más 182,50 UVB molécula nueva con o sin protección de datos)</w:t>
            </w:r>
          </w:p>
          <w:p w14:paraId="2F3F2701" w14:textId="77777777" w:rsidR="0058706F" w:rsidRPr="00B001B2" w:rsidRDefault="0058706F" w:rsidP="0058706F">
            <w:pPr>
              <w:spacing w:after="0" w:line="240" w:lineRule="auto"/>
              <w:jc w:val="both"/>
              <w:rPr>
                <w:rFonts w:ascii="Arial" w:eastAsia="Times New Roman" w:hAnsi="Arial" w:cs="Arial"/>
                <w:color w:val="000000"/>
                <w:sz w:val="20"/>
                <w:szCs w:val="20"/>
                <w:lang w:eastAsia="es-CO"/>
              </w:rPr>
            </w:pPr>
          </w:p>
          <w:p w14:paraId="24C80CEF" w14:textId="77777777" w:rsidR="0058706F" w:rsidRPr="00B001B2" w:rsidRDefault="0058706F" w:rsidP="0058706F">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lastRenderedPageBreak/>
              <w:t xml:space="preserve">Tarifa Diferenciada del 40% en el marco del parágrafo 1 del Art. 2 de la Ley 2069 de 2020 y del artículo 5 del Decreto 1889 de 2021. Aplicable a pequeña empresa cuyos ingresos por actividades ordinarias anuales sean superiores a </w:t>
            </w:r>
          </w:p>
          <w:p w14:paraId="29A4EFD0" w14:textId="77777777" w:rsidR="0058706F" w:rsidRPr="00B001B2" w:rsidRDefault="0058706F" w:rsidP="0058706F">
            <w:pPr>
              <w:spacing w:after="0" w:line="240" w:lineRule="auto"/>
              <w:jc w:val="both"/>
              <w:rPr>
                <w:rFonts w:ascii="Arial" w:eastAsia="Times New Roman" w:hAnsi="Arial" w:cs="Arial"/>
                <w:color w:val="000000"/>
                <w:sz w:val="20"/>
                <w:szCs w:val="20"/>
                <w:lang w:eastAsia="es-CO"/>
              </w:rPr>
            </w:pPr>
          </w:p>
          <w:p w14:paraId="3790C0E0" w14:textId="77777777" w:rsidR="0058706F" w:rsidRPr="00B001B2" w:rsidRDefault="0058706F" w:rsidP="0058706F">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Manufactura 23.563 e inferiores o iguales a 84.040 UVT</w:t>
            </w:r>
          </w:p>
          <w:p w14:paraId="474421B3" w14:textId="77777777" w:rsidR="0058706F" w:rsidRPr="00B001B2" w:rsidRDefault="0058706F" w:rsidP="0058706F">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comercio 44.769 e inferiores o iguales a 173.578 UVT</w:t>
            </w:r>
          </w:p>
          <w:p w14:paraId="0E50255B" w14:textId="1BCD9F14" w:rsidR="0058706F" w:rsidRPr="00B001B2" w:rsidRDefault="0058706F" w:rsidP="0058706F">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servicios 32.988 e inferiores o iguales a 65.976 UVT</w:t>
            </w:r>
          </w:p>
        </w:tc>
        <w:tc>
          <w:tcPr>
            <w:tcW w:w="491" w:type="pct"/>
            <w:shd w:val="clear" w:color="000000" w:fill="FFFFFF"/>
            <w:vAlign w:val="center"/>
          </w:tcPr>
          <w:p w14:paraId="33B5D7B8" w14:textId="3A5C8DF2" w:rsidR="0058706F" w:rsidRPr="00B001B2" w:rsidRDefault="0058706F" w:rsidP="0058706F">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lastRenderedPageBreak/>
              <w:t>821.69</w:t>
            </w:r>
          </w:p>
        </w:tc>
      </w:tr>
      <w:tr w:rsidR="0058706F" w:rsidRPr="00B001B2" w14:paraId="3994BEA1" w14:textId="77777777" w:rsidTr="00251736">
        <w:trPr>
          <w:trHeight w:val="561"/>
        </w:trPr>
        <w:tc>
          <w:tcPr>
            <w:tcW w:w="532" w:type="pct"/>
            <w:shd w:val="clear" w:color="000000" w:fill="FFFFFF"/>
            <w:vAlign w:val="center"/>
          </w:tcPr>
          <w:p w14:paraId="3B7EB4D3" w14:textId="0BBE41ED" w:rsidR="0058706F" w:rsidRPr="00B001B2" w:rsidRDefault="0058706F" w:rsidP="0058706F">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91059</w:t>
            </w:r>
          </w:p>
        </w:tc>
        <w:tc>
          <w:tcPr>
            <w:tcW w:w="3977" w:type="pct"/>
            <w:shd w:val="clear" w:color="000000" w:fill="FFFFFF"/>
            <w:vAlign w:val="center"/>
          </w:tcPr>
          <w:p w14:paraId="1CF3DFBD" w14:textId="77777777" w:rsidR="0058706F" w:rsidRPr="00B001B2" w:rsidRDefault="0058706F" w:rsidP="0058706F">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 xml:space="preserve">Registro Sanitario Nuevo con evaluación farmacológica para Medicamentos de síntesis química o gases medicinales para las modalidades fabricar y vender; importar y vender, importar, envasar y vender; importar, </w:t>
            </w:r>
            <w:proofErr w:type="spellStart"/>
            <w:r w:rsidRPr="00B001B2">
              <w:rPr>
                <w:rFonts w:ascii="Arial" w:eastAsia="Times New Roman" w:hAnsi="Arial" w:cs="Arial"/>
                <w:color w:val="000000"/>
                <w:sz w:val="20"/>
                <w:szCs w:val="20"/>
                <w:lang w:eastAsia="es-CO"/>
              </w:rPr>
              <w:t>semielaborar</w:t>
            </w:r>
            <w:proofErr w:type="spellEnd"/>
            <w:r w:rsidRPr="00B001B2">
              <w:rPr>
                <w:rFonts w:ascii="Arial" w:eastAsia="Times New Roman" w:hAnsi="Arial" w:cs="Arial"/>
                <w:color w:val="000000"/>
                <w:sz w:val="20"/>
                <w:szCs w:val="20"/>
                <w:lang w:eastAsia="es-CO"/>
              </w:rPr>
              <w:t xml:space="preserve"> y vender; y </w:t>
            </w:r>
            <w:proofErr w:type="spellStart"/>
            <w:r w:rsidRPr="00B001B2">
              <w:rPr>
                <w:rFonts w:ascii="Arial" w:eastAsia="Times New Roman" w:hAnsi="Arial" w:cs="Arial"/>
                <w:color w:val="000000"/>
                <w:sz w:val="20"/>
                <w:szCs w:val="20"/>
                <w:lang w:eastAsia="es-CO"/>
              </w:rPr>
              <w:t>semielaborar</w:t>
            </w:r>
            <w:proofErr w:type="spellEnd"/>
            <w:r w:rsidRPr="00B001B2">
              <w:rPr>
                <w:rFonts w:ascii="Arial" w:eastAsia="Times New Roman" w:hAnsi="Arial" w:cs="Arial"/>
                <w:color w:val="000000"/>
                <w:sz w:val="20"/>
                <w:szCs w:val="20"/>
                <w:lang w:eastAsia="es-CO"/>
              </w:rPr>
              <w:t xml:space="preserve"> y vender.</w:t>
            </w:r>
          </w:p>
          <w:p w14:paraId="52DB29CE" w14:textId="77777777" w:rsidR="0058706F" w:rsidRPr="00B001B2" w:rsidRDefault="0058706F" w:rsidP="0058706F">
            <w:pPr>
              <w:spacing w:after="0" w:line="240" w:lineRule="auto"/>
              <w:jc w:val="both"/>
              <w:rPr>
                <w:rFonts w:ascii="Arial" w:eastAsia="Times New Roman" w:hAnsi="Arial" w:cs="Arial"/>
                <w:color w:val="000000"/>
                <w:sz w:val="20"/>
                <w:szCs w:val="20"/>
                <w:lang w:eastAsia="es-CO"/>
              </w:rPr>
            </w:pPr>
          </w:p>
          <w:p w14:paraId="3CDF9D00" w14:textId="77777777" w:rsidR="0058706F" w:rsidRPr="00B001B2" w:rsidRDefault="0058706F" w:rsidP="0058706F">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(Más 228,13 UVB molécula nueva con o sin protección de datos)</w:t>
            </w:r>
          </w:p>
          <w:p w14:paraId="6996E8AE" w14:textId="77777777" w:rsidR="0058706F" w:rsidRPr="00B001B2" w:rsidRDefault="0058706F" w:rsidP="0058706F">
            <w:pPr>
              <w:spacing w:after="0" w:line="240" w:lineRule="auto"/>
              <w:jc w:val="both"/>
              <w:rPr>
                <w:rFonts w:ascii="Arial" w:eastAsia="Times New Roman" w:hAnsi="Arial" w:cs="Arial"/>
                <w:color w:val="000000"/>
                <w:sz w:val="20"/>
                <w:szCs w:val="20"/>
                <w:lang w:eastAsia="es-CO"/>
              </w:rPr>
            </w:pPr>
          </w:p>
          <w:p w14:paraId="5D6959B0" w14:textId="77777777" w:rsidR="0058706F" w:rsidRPr="00B001B2" w:rsidRDefault="0058706F" w:rsidP="0058706F">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 xml:space="preserve">Tarifa Diferenciada del 50% en el marco del parágrafo 1 del Art. 2 de la Ley 2069 de 2020 y del artículo 5 del Decreto 1889 de 2021. Aplicable a pequeña empresa cuyos ingresos por actividades ordinarias anuales sean superiores a </w:t>
            </w:r>
          </w:p>
          <w:p w14:paraId="2DA2A628" w14:textId="77777777" w:rsidR="0058706F" w:rsidRPr="00B001B2" w:rsidRDefault="0058706F" w:rsidP="0058706F">
            <w:pPr>
              <w:spacing w:after="0" w:line="240" w:lineRule="auto"/>
              <w:jc w:val="both"/>
              <w:rPr>
                <w:rFonts w:ascii="Arial" w:eastAsia="Times New Roman" w:hAnsi="Arial" w:cs="Arial"/>
                <w:color w:val="000000"/>
                <w:sz w:val="20"/>
                <w:szCs w:val="20"/>
                <w:lang w:eastAsia="es-CO"/>
              </w:rPr>
            </w:pPr>
          </w:p>
          <w:p w14:paraId="53CD119D" w14:textId="77777777" w:rsidR="0058706F" w:rsidRPr="00B001B2" w:rsidRDefault="0058706F" w:rsidP="0058706F">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Manufactura 84.040 e inferiores o iguales a 144.517 UVT</w:t>
            </w:r>
          </w:p>
          <w:p w14:paraId="7D29A001" w14:textId="77777777" w:rsidR="0058706F" w:rsidRPr="00B001B2" w:rsidRDefault="0058706F" w:rsidP="0058706F">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comercio 173.578 e inferiores o iguales a 302.387 UVT</w:t>
            </w:r>
          </w:p>
          <w:p w14:paraId="06EBD514" w14:textId="40EC3CC0" w:rsidR="0058706F" w:rsidRPr="00B001B2" w:rsidRDefault="0058706F" w:rsidP="0058706F">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servicios 65.976 e inferiores o iguales a 98.964 UVT</w:t>
            </w:r>
          </w:p>
        </w:tc>
        <w:tc>
          <w:tcPr>
            <w:tcW w:w="491" w:type="pct"/>
            <w:shd w:val="clear" w:color="000000" w:fill="FFFFFF"/>
            <w:vAlign w:val="center"/>
          </w:tcPr>
          <w:p w14:paraId="205A0C40" w14:textId="41E36B4A" w:rsidR="0058706F" w:rsidRPr="00B001B2" w:rsidRDefault="0058706F" w:rsidP="0058706F">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1027.13</w:t>
            </w:r>
          </w:p>
        </w:tc>
      </w:tr>
      <w:tr w:rsidR="00091760" w:rsidRPr="00B001B2" w14:paraId="7DD480D2" w14:textId="77777777" w:rsidTr="00251736">
        <w:trPr>
          <w:trHeight w:val="561"/>
        </w:trPr>
        <w:tc>
          <w:tcPr>
            <w:tcW w:w="532" w:type="pct"/>
            <w:shd w:val="clear" w:color="000000" w:fill="FFFFFF"/>
            <w:vAlign w:val="center"/>
          </w:tcPr>
          <w:p w14:paraId="65A878FA" w14:textId="06460A4E" w:rsidR="00091760" w:rsidRPr="00B001B2" w:rsidRDefault="00091760" w:rsidP="00091760">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91060</w:t>
            </w:r>
          </w:p>
        </w:tc>
        <w:tc>
          <w:tcPr>
            <w:tcW w:w="3977" w:type="pct"/>
            <w:shd w:val="clear" w:color="000000" w:fill="FFFFFF"/>
            <w:vAlign w:val="center"/>
          </w:tcPr>
          <w:p w14:paraId="4805FBFF" w14:textId="77777777" w:rsidR="00091760" w:rsidRPr="00B001B2" w:rsidRDefault="00091760" w:rsidP="00091760">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 xml:space="preserve">Registro Sanitario Nuevo con evaluación farmacológica para Medicamentos de síntesis química o gases medicinales para las modalidades fabricar y vender; importar y vender, importar, envasar y vender; importar, </w:t>
            </w:r>
            <w:proofErr w:type="spellStart"/>
            <w:r w:rsidRPr="00B001B2">
              <w:rPr>
                <w:rFonts w:ascii="Arial" w:eastAsia="Times New Roman" w:hAnsi="Arial" w:cs="Arial"/>
                <w:color w:val="000000"/>
                <w:sz w:val="20"/>
                <w:szCs w:val="20"/>
                <w:lang w:eastAsia="es-CO"/>
              </w:rPr>
              <w:t>semielaborar</w:t>
            </w:r>
            <w:proofErr w:type="spellEnd"/>
            <w:r w:rsidRPr="00B001B2">
              <w:rPr>
                <w:rFonts w:ascii="Arial" w:eastAsia="Times New Roman" w:hAnsi="Arial" w:cs="Arial"/>
                <w:color w:val="000000"/>
                <w:sz w:val="20"/>
                <w:szCs w:val="20"/>
                <w:lang w:eastAsia="es-CO"/>
              </w:rPr>
              <w:t xml:space="preserve"> y vender; y </w:t>
            </w:r>
            <w:proofErr w:type="spellStart"/>
            <w:r w:rsidRPr="00B001B2">
              <w:rPr>
                <w:rFonts w:ascii="Arial" w:eastAsia="Times New Roman" w:hAnsi="Arial" w:cs="Arial"/>
                <w:color w:val="000000"/>
                <w:sz w:val="20"/>
                <w:szCs w:val="20"/>
                <w:lang w:eastAsia="es-CO"/>
              </w:rPr>
              <w:t>semielaborar</w:t>
            </w:r>
            <w:proofErr w:type="spellEnd"/>
            <w:r w:rsidRPr="00B001B2">
              <w:rPr>
                <w:rFonts w:ascii="Arial" w:eastAsia="Times New Roman" w:hAnsi="Arial" w:cs="Arial"/>
                <w:color w:val="000000"/>
                <w:sz w:val="20"/>
                <w:szCs w:val="20"/>
                <w:lang w:eastAsia="es-CO"/>
              </w:rPr>
              <w:t xml:space="preserve"> y vender.</w:t>
            </w:r>
          </w:p>
          <w:p w14:paraId="28A13F2E" w14:textId="77777777" w:rsidR="00091760" w:rsidRPr="00B001B2" w:rsidRDefault="00091760" w:rsidP="00091760">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(Más 273,73 UVB molécula nueva con o sin protección de datos)</w:t>
            </w:r>
          </w:p>
          <w:p w14:paraId="4D017D82" w14:textId="77777777" w:rsidR="00091760" w:rsidRPr="00B001B2" w:rsidRDefault="00091760" w:rsidP="00091760">
            <w:pPr>
              <w:spacing w:after="0" w:line="240" w:lineRule="auto"/>
              <w:jc w:val="both"/>
              <w:rPr>
                <w:rFonts w:ascii="Arial" w:eastAsia="Times New Roman" w:hAnsi="Arial" w:cs="Arial"/>
                <w:color w:val="000000"/>
                <w:sz w:val="20"/>
                <w:szCs w:val="20"/>
                <w:lang w:eastAsia="es-CO"/>
              </w:rPr>
            </w:pPr>
          </w:p>
          <w:p w14:paraId="4D38CE1A" w14:textId="77777777" w:rsidR="00091760" w:rsidRPr="00B001B2" w:rsidRDefault="00091760" w:rsidP="00091760">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 xml:space="preserve">Tarifa Diferenciada del 60% en el marco del parágrafo 1 del Art. 2 de la Ley 2069 de 2020 y del artículo 5 del Decreto 1889 de 2021. Aplicable a pequeña empresa cuyos ingresos por actividades ordinarias anuales sean superiores a </w:t>
            </w:r>
          </w:p>
          <w:p w14:paraId="1747882D" w14:textId="77777777" w:rsidR="00091760" w:rsidRPr="00B001B2" w:rsidRDefault="00091760" w:rsidP="00091760">
            <w:pPr>
              <w:spacing w:after="0" w:line="240" w:lineRule="auto"/>
              <w:jc w:val="both"/>
              <w:rPr>
                <w:rFonts w:ascii="Arial" w:eastAsia="Times New Roman" w:hAnsi="Arial" w:cs="Arial"/>
                <w:color w:val="000000"/>
                <w:sz w:val="20"/>
                <w:szCs w:val="20"/>
                <w:lang w:eastAsia="es-CO"/>
              </w:rPr>
            </w:pPr>
          </w:p>
          <w:p w14:paraId="2E3FD9D3" w14:textId="77777777" w:rsidR="00091760" w:rsidRPr="00B001B2" w:rsidRDefault="00091760" w:rsidP="00091760">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Manufactura 144.517 e inferiores o iguales a 204.995 UVT</w:t>
            </w:r>
          </w:p>
          <w:p w14:paraId="62944553" w14:textId="77777777" w:rsidR="00091760" w:rsidRPr="00B001B2" w:rsidRDefault="00091760" w:rsidP="00091760">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comercio 302.387 e inferiores o iguales a 431.196 UVT</w:t>
            </w:r>
          </w:p>
          <w:p w14:paraId="0B35FD0B" w14:textId="6D345A8A" w:rsidR="00091760" w:rsidRPr="00B001B2" w:rsidRDefault="00091760" w:rsidP="00091760">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servicios 98.964 e inferiores o iguales a 131.951 UVT</w:t>
            </w:r>
          </w:p>
        </w:tc>
        <w:tc>
          <w:tcPr>
            <w:tcW w:w="491" w:type="pct"/>
            <w:shd w:val="clear" w:color="000000" w:fill="FFFFFF"/>
            <w:vAlign w:val="center"/>
          </w:tcPr>
          <w:p w14:paraId="313949E4" w14:textId="0C8254BA" w:rsidR="00091760" w:rsidRPr="00B001B2" w:rsidRDefault="00091760" w:rsidP="00091760">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1232.54</w:t>
            </w:r>
          </w:p>
        </w:tc>
      </w:tr>
      <w:tr w:rsidR="00091760" w:rsidRPr="00B001B2" w14:paraId="01E589BE" w14:textId="77777777" w:rsidTr="00251736">
        <w:trPr>
          <w:trHeight w:val="561"/>
        </w:trPr>
        <w:tc>
          <w:tcPr>
            <w:tcW w:w="532" w:type="pct"/>
            <w:shd w:val="clear" w:color="000000" w:fill="FFFFFF"/>
            <w:vAlign w:val="center"/>
          </w:tcPr>
          <w:p w14:paraId="479D0A5B" w14:textId="7EF908F5" w:rsidR="00091760" w:rsidRPr="00B001B2" w:rsidRDefault="00091760" w:rsidP="00091760">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92058</w:t>
            </w:r>
          </w:p>
        </w:tc>
        <w:tc>
          <w:tcPr>
            <w:tcW w:w="3977" w:type="pct"/>
            <w:shd w:val="clear" w:color="000000" w:fill="FFFFFF"/>
            <w:vAlign w:val="center"/>
          </w:tcPr>
          <w:p w14:paraId="32D99158" w14:textId="77777777" w:rsidR="00091760" w:rsidRPr="00B001B2" w:rsidRDefault="00091760" w:rsidP="00091760">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 xml:space="preserve">Registro Sanitario Nuevo con evaluación farmacológica para Medicamentos de síntesis química o gases medicinales para las modalidades fabricar y vender; importar y vender, importar, envasar y vender; importar, </w:t>
            </w:r>
            <w:proofErr w:type="spellStart"/>
            <w:r w:rsidRPr="00B001B2">
              <w:rPr>
                <w:rFonts w:ascii="Arial" w:eastAsia="Times New Roman" w:hAnsi="Arial" w:cs="Arial"/>
                <w:color w:val="000000"/>
                <w:sz w:val="20"/>
                <w:szCs w:val="20"/>
                <w:lang w:eastAsia="es-CO"/>
              </w:rPr>
              <w:t>semielaborar</w:t>
            </w:r>
            <w:proofErr w:type="spellEnd"/>
            <w:r w:rsidRPr="00B001B2">
              <w:rPr>
                <w:rFonts w:ascii="Arial" w:eastAsia="Times New Roman" w:hAnsi="Arial" w:cs="Arial"/>
                <w:color w:val="000000"/>
                <w:sz w:val="20"/>
                <w:szCs w:val="20"/>
                <w:lang w:eastAsia="es-CO"/>
              </w:rPr>
              <w:t xml:space="preserve"> y vender; y </w:t>
            </w:r>
            <w:proofErr w:type="spellStart"/>
            <w:r w:rsidRPr="00B001B2">
              <w:rPr>
                <w:rFonts w:ascii="Arial" w:eastAsia="Times New Roman" w:hAnsi="Arial" w:cs="Arial"/>
                <w:color w:val="000000"/>
                <w:sz w:val="20"/>
                <w:szCs w:val="20"/>
                <w:lang w:eastAsia="es-CO"/>
              </w:rPr>
              <w:t>semielaborar</w:t>
            </w:r>
            <w:proofErr w:type="spellEnd"/>
            <w:r w:rsidRPr="00B001B2">
              <w:rPr>
                <w:rFonts w:ascii="Arial" w:eastAsia="Times New Roman" w:hAnsi="Arial" w:cs="Arial"/>
                <w:color w:val="000000"/>
                <w:sz w:val="20"/>
                <w:szCs w:val="20"/>
                <w:lang w:eastAsia="es-CO"/>
              </w:rPr>
              <w:t xml:space="preserve"> y vender.</w:t>
            </w:r>
          </w:p>
          <w:p w14:paraId="5FA9BE00" w14:textId="77777777" w:rsidR="00091760" w:rsidRPr="00B001B2" w:rsidRDefault="00091760" w:rsidP="00091760">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(Más 319,36 UVB molécula nueva con o sin protección de datos)</w:t>
            </w:r>
          </w:p>
          <w:p w14:paraId="0DEAE876" w14:textId="77777777" w:rsidR="00091760" w:rsidRPr="00B001B2" w:rsidRDefault="00091760" w:rsidP="00091760">
            <w:pPr>
              <w:spacing w:after="0" w:line="240" w:lineRule="auto"/>
              <w:jc w:val="both"/>
              <w:rPr>
                <w:rFonts w:ascii="Arial" w:eastAsia="Times New Roman" w:hAnsi="Arial" w:cs="Arial"/>
                <w:color w:val="000000"/>
                <w:sz w:val="20"/>
                <w:szCs w:val="20"/>
                <w:lang w:eastAsia="es-CO"/>
              </w:rPr>
            </w:pPr>
          </w:p>
          <w:p w14:paraId="07E49DE9" w14:textId="77777777" w:rsidR="00091760" w:rsidRPr="00B001B2" w:rsidRDefault="00091760" w:rsidP="00091760">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 xml:space="preserve">Tarifa Diferenciada del 70% en el marco del parágrafo 1 del Art. 2 de la Ley 2069 de 2020 y del artículo 5 del Decreto 1889 de 2021. Aplicable a mediana empresa cuyos ingresos por actividades ordinarias anuales sean superiores a </w:t>
            </w:r>
          </w:p>
          <w:p w14:paraId="688A991B" w14:textId="77777777" w:rsidR="00091760" w:rsidRPr="00B001B2" w:rsidRDefault="00091760" w:rsidP="00091760">
            <w:pPr>
              <w:spacing w:after="0" w:line="240" w:lineRule="auto"/>
              <w:jc w:val="both"/>
              <w:rPr>
                <w:rFonts w:ascii="Arial" w:eastAsia="Times New Roman" w:hAnsi="Arial" w:cs="Arial"/>
                <w:color w:val="000000"/>
                <w:sz w:val="20"/>
                <w:szCs w:val="20"/>
                <w:lang w:eastAsia="es-CO"/>
              </w:rPr>
            </w:pPr>
          </w:p>
          <w:p w14:paraId="28209A1F" w14:textId="77777777" w:rsidR="00091760" w:rsidRPr="00B001B2" w:rsidRDefault="00091760" w:rsidP="00091760">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Manufactura 204.995 e inferiores o iguales a 715.518 UVT</w:t>
            </w:r>
          </w:p>
          <w:p w14:paraId="05C54DAA" w14:textId="77777777" w:rsidR="00091760" w:rsidRPr="00B001B2" w:rsidRDefault="00091760" w:rsidP="00091760">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comercio 431.196 e inferiores o iguales a 1.007.695 UVT</w:t>
            </w:r>
          </w:p>
          <w:p w14:paraId="6EA322DE" w14:textId="7D412149" w:rsidR="00091760" w:rsidRPr="00B001B2" w:rsidRDefault="00091760" w:rsidP="00091760">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servicios 131.951 e inferiores o iguales a 248.979 UVT</w:t>
            </w:r>
          </w:p>
        </w:tc>
        <w:tc>
          <w:tcPr>
            <w:tcW w:w="491" w:type="pct"/>
            <w:shd w:val="clear" w:color="000000" w:fill="FFFFFF"/>
            <w:vAlign w:val="center"/>
          </w:tcPr>
          <w:p w14:paraId="037D8860" w14:textId="46A6E601" w:rsidR="00091760" w:rsidRPr="00B001B2" w:rsidRDefault="00091760" w:rsidP="00091760">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1437.98</w:t>
            </w:r>
          </w:p>
        </w:tc>
      </w:tr>
      <w:tr w:rsidR="00091760" w:rsidRPr="00B001B2" w14:paraId="726A62F2" w14:textId="77777777" w:rsidTr="0071445B">
        <w:trPr>
          <w:trHeight w:val="3167"/>
        </w:trPr>
        <w:tc>
          <w:tcPr>
            <w:tcW w:w="532" w:type="pct"/>
            <w:shd w:val="clear" w:color="000000" w:fill="FFFFFF"/>
            <w:vAlign w:val="center"/>
          </w:tcPr>
          <w:p w14:paraId="7A3CBAB2" w14:textId="067D823B" w:rsidR="00091760" w:rsidRPr="00B001B2" w:rsidRDefault="00091760" w:rsidP="00091760">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lastRenderedPageBreak/>
              <w:t>92059</w:t>
            </w:r>
          </w:p>
        </w:tc>
        <w:tc>
          <w:tcPr>
            <w:tcW w:w="3977" w:type="pct"/>
            <w:shd w:val="clear" w:color="000000" w:fill="FFFFFF"/>
            <w:vAlign w:val="center"/>
          </w:tcPr>
          <w:p w14:paraId="17F9C8CF" w14:textId="77777777" w:rsidR="00091760" w:rsidRPr="00B001B2" w:rsidRDefault="00091760" w:rsidP="00091760">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 xml:space="preserve">Registro Sanitario Nuevo con evaluación farmacológica para Medicamentos de síntesis química o gases medicinales para las modalidades fabricar y vender; importar y vender, importar, envasar y vender; importar, </w:t>
            </w:r>
            <w:proofErr w:type="spellStart"/>
            <w:r w:rsidRPr="00B001B2">
              <w:rPr>
                <w:rFonts w:ascii="Arial" w:eastAsia="Times New Roman" w:hAnsi="Arial" w:cs="Arial"/>
                <w:color w:val="000000"/>
                <w:sz w:val="20"/>
                <w:szCs w:val="20"/>
                <w:lang w:eastAsia="es-CO"/>
              </w:rPr>
              <w:t>semielaborar</w:t>
            </w:r>
            <w:proofErr w:type="spellEnd"/>
            <w:r w:rsidRPr="00B001B2">
              <w:rPr>
                <w:rFonts w:ascii="Arial" w:eastAsia="Times New Roman" w:hAnsi="Arial" w:cs="Arial"/>
                <w:color w:val="000000"/>
                <w:sz w:val="20"/>
                <w:szCs w:val="20"/>
                <w:lang w:eastAsia="es-CO"/>
              </w:rPr>
              <w:t xml:space="preserve"> y vender; y </w:t>
            </w:r>
            <w:proofErr w:type="spellStart"/>
            <w:r w:rsidRPr="00B001B2">
              <w:rPr>
                <w:rFonts w:ascii="Arial" w:eastAsia="Times New Roman" w:hAnsi="Arial" w:cs="Arial"/>
                <w:color w:val="000000"/>
                <w:sz w:val="20"/>
                <w:szCs w:val="20"/>
                <w:lang w:eastAsia="es-CO"/>
              </w:rPr>
              <w:t>semielaborar</w:t>
            </w:r>
            <w:proofErr w:type="spellEnd"/>
            <w:r w:rsidRPr="00B001B2">
              <w:rPr>
                <w:rFonts w:ascii="Arial" w:eastAsia="Times New Roman" w:hAnsi="Arial" w:cs="Arial"/>
                <w:color w:val="000000"/>
                <w:sz w:val="20"/>
                <w:szCs w:val="20"/>
                <w:lang w:eastAsia="es-CO"/>
              </w:rPr>
              <w:t xml:space="preserve"> y vender.</w:t>
            </w:r>
          </w:p>
          <w:p w14:paraId="64996997" w14:textId="77777777" w:rsidR="00091760" w:rsidRPr="00B001B2" w:rsidRDefault="00091760" w:rsidP="00091760">
            <w:pPr>
              <w:spacing w:after="0" w:line="240" w:lineRule="auto"/>
              <w:jc w:val="both"/>
              <w:rPr>
                <w:rFonts w:ascii="Arial" w:eastAsia="Times New Roman" w:hAnsi="Arial" w:cs="Arial"/>
                <w:color w:val="000000"/>
                <w:sz w:val="20"/>
                <w:szCs w:val="20"/>
                <w:lang w:eastAsia="es-CO"/>
              </w:rPr>
            </w:pPr>
          </w:p>
          <w:p w14:paraId="6C74AF21" w14:textId="77777777" w:rsidR="00091760" w:rsidRPr="00B001B2" w:rsidRDefault="00091760" w:rsidP="00091760">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(Más 365,00 UVB molécula nueva con o sin protección de datos)</w:t>
            </w:r>
          </w:p>
          <w:p w14:paraId="536F66B2" w14:textId="77777777" w:rsidR="00091760" w:rsidRPr="00B001B2" w:rsidRDefault="00091760" w:rsidP="00091760">
            <w:pPr>
              <w:spacing w:after="0" w:line="240" w:lineRule="auto"/>
              <w:jc w:val="both"/>
              <w:rPr>
                <w:rFonts w:ascii="Arial" w:eastAsia="Times New Roman" w:hAnsi="Arial" w:cs="Arial"/>
                <w:color w:val="000000"/>
                <w:sz w:val="20"/>
                <w:szCs w:val="20"/>
                <w:lang w:eastAsia="es-CO"/>
              </w:rPr>
            </w:pPr>
          </w:p>
          <w:p w14:paraId="73C38F1B" w14:textId="77777777" w:rsidR="00091760" w:rsidRPr="00B001B2" w:rsidRDefault="00091760" w:rsidP="00091760">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 xml:space="preserve">Tarifa Diferenciada del 80% en el marco del parágrafo 1 del Art. 2 de la Ley 2069 de 2020 y del artículo 5 del Decreto 1889 de 2021. Aplicable a mediana empresa cuyos ingresos por actividades ordinarias anuales sean superiores a </w:t>
            </w:r>
          </w:p>
          <w:p w14:paraId="3055F3D9" w14:textId="77777777" w:rsidR="00091760" w:rsidRPr="00B001B2" w:rsidRDefault="00091760" w:rsidP="00091760">
            <w:pPr>
              <w:spacing w:after="0" w:line="240" w:lineRule="auto"/>
              <w:jc w:val="both"/>
              <w:rPr>
                <w:rFonts w:ascii="Arial" w:eastAsia="Times New Roman" w:hAnsi="Arial" w:cs="Arial"/>
                <w:color w:val="000000"/>
                <w:sz w:val="20"/>
                <w:szCs w:val="20"/>
                <w:lang w:eastAsia="es-CO"/>
              </w:rPr>
            </w:pPr>
          </w:p>
          <w:p w14:paraId="6C789B2E" w14:textId="77777777" w:rsidR="00091760" w:rsidRPr="00B001B2" w:rsidRDefault="00091760" w:rsidP="00091760">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Manufactura 715.518 e inferiores o iguales a 1.226.041 UVT</w:t>
            </w:r>
          </w:p>
          <w:p w14:paraId="69E61B42" w14:textId="77777777" w:rsidR="00091760" w:rsidRPr="00B001B2" w:rsidRDefault="00091760" w:rsidP="00091760">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comercio 1.007.695 e inferiores o iguales a 1.584.194 UVT</w:t>
            </w:r>
          </w:p>
          <w:p w14:paraId="06D34324" w14:textId="55343B6F" w:rsidR="00091760" w:rsidRPr="00B001B2" w:rsidRDefault="00091760" w:rsidP="0071445B">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servicios 248.979 e inferiores o iguales a 366.007 UVT</w:t>
            </w:r>
          </w:p>
        </w:tc>
        <w:tc>
          <w:tcPr>
            <w:tcW w:w="491" w:type="pct"/>
            <w:shd w:val="clear" w:color="000000" w:fill="FFFFFF"/>
            <w:vAlign w:val="center"/>
          </w:tcPr>
          <w:p w14:paraId="71C374F2" w14:textId="2192D03E" w:rsidR="00091760" w:rsidRPr="00B001B2" w:rsidRDefault="00091760" w:rsidP="00091760">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1643.42</w:t>
            </w:r>
          </w:p>
        </w:tc>
      </w:tr>
      <w:tr w:rsidR="00091760" w:rsidRPr="00B001B2" w14:paraId="42BC9DE6" w14:textId="77777777" w:rsidTr="00251736">
        <w:trPr>
          <w:trHeight w:val="561"/>
        </w:trPr>
        <w:tc>
          <w:tcPr>
            <w:tcW w:w="532" w:type="pct"/>
            <w:shd w:val="clear" w:color="000000" w:fill="FFFFFF"/>
            <w:vAlign w:val="center"/>
          </w:tcPr>
          <w:p w14:paraId="43D167E8" w14:textId="184BAEBF" w:rsidR="00091760" w:rsidRPr="00B001B2" w:rsidRDefault="00091760" w:rsidP="00091760">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92060</w:t>
            </w:r>
          </w:p>
        </w:tc>
        <w:tc>
          <w:tcPr>
            <w:tcW w:w="3977" w:type="pct"/>
            <w:shd w:val="clear" w:color="000000" w:fill="FFFFFF"/>
            <w:vAlign w:val="center"/>
          </w:tcPr>
          <w:p w14:paraId="2A7B8F28" w14:textId="77777777" w:rsidR="00091760" w:rsidRPr="00B001B2" w:rsidRDefault="00091760" w:rsidP="00091760">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 xml:space="preserve">Registro Sanitario Nuevo con evaluación farmacológica para Medicamentos de síntesis química o gases medicinales para las modalidades fabricar y vender; importar y vender, importar, envasar y vender; importar, </w:t>
            </w:r>
            <w:proofErr w:type="spellStart"/>
            <w:r w:rsidRPr="00B001B2">
              <w:rPr>
                <w:rFonts w:ascii="Arial" w:eastAsia="Times New Roman" w:hAnsi="Arial" w:cs="Arial"/>
                <w:color w:val="000000"/>
                <w:sz w:val="20"/>
                <w:szCs w:val="20"/>
                <w:lang w:eastAsia="es-CO"/>
              </w:rPr>
              <w:t>semielaborar</w:t>
            </w:r>
            <w:proofErr w:type="spellEnd"/>
            <w:r w:rsidRPr="00B001B2">
              <w:rPr>
                <w:rFonts w:ascii="Arial" w:eastAsia="Times New Roman" w:hAnsi="Arial" w:cs="Arial"/>
                <w:color w:val="000000"/>
                <w:sz w:val="20"/>
                <w:szCs w:val="20"/>
                <w:lang w:eastAsia="es-CO"/>
              </w:rPr>
              <w:t xml:space="preserve"> y vender; y </w:t>
            </w:r>
            <w:proofErr w:type="spellStart"/>
            <w:r w:rsidRPr="00B001B2">
              <w:rPr>
                <w:rFonts w:ascii="Arial" w:eastAsia="Times New Roman" w:hAnsi="Arial" w:cs="Arial"/>
                <w:color w:val="000000"/>
                <w:sz w:val="20"/>
                <w:szCs w:val="20"/>
                <w:lang w:eastAsia="es-CO"/>
              </w:rPr>
              <w:t>semielaborar</w:t>
            </w:r>
            <w:proofErr w:type="spellEnd"/>
            <w:r w:rsidRPr="00B001B2">
              <w:rPr>
                <w:rFonts w:ascii="Arial" w:eastAsia="Times New Roman" w:hAnsi="Arial" w:cs="Arial"/>
                <w:color w:val="000000"/>
                <w:sz w:val="20"/>
                <w:szCs w:val="20"/>
                <w:lang w:eastAsia="es-CO"/>
              </w:rPr>
              <w:t xml:space="preserve"> y vender.</w:t>
            </w:r>
          </w:p>
          <w:p w14:paraId="612FCD18" w14:textId="77777777" w:rsidR="00091760" w:rsidRPr="00B001B2" w:rsidRDefault="00091760" w:rsidP="00091760">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(Más 410,59 UVB molécula nueva con o sin protección de datos).</w:t>
            </w:r>
          </w:p>
          <w:p w14:paraId="01DBEA37" w14:textId="77777777" w:rsidR="00091760" w:rsidRPr="00B001B2" w:rsidRDefault="00091760" w:rsidP="00091760">
            <w:pPr>
              <w:spacing w:after="0" w:line="240" w:lineRule="auto"/>
              <w:jc w:val="both"/>
              <w:rPr>
                <w:rFonts w:ascii="Arial" w:eastAsia="Times New Roman" w:hAnsi="Arial" w:cs="Arial"/>
                <w:color w:val="000000"/>
                <w:sz w:val="20"/>
                <w:szCs w:val="20"/>
                <w:lang w:eastAsia="es-CO"/>
              </w:rPr>
            </w:pPr>
          </w:p>
          <w:p w14:paraId="6CB4E0F2" w14:textId="77777777" w:rsidR="00091760" w:rsidRPr="00B001B2" w:rsidRDefault="00091760" w:rsidP="00091760">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 xml:space="preserve">Tarifa Diferenciada del 90% en el marco del parágrafo 1 del Art. 2 de la Ley 2069 de 2020 y del artículo 5 del Decreto 1889 de 2021. Aplicable a mediana empresa cuyos ingresos por actividades ordinarias anuales sean superiores a </w:t>
            </w:r>
          </w:p>
          <w:p w14:paraId="7226A11E" w14:textId="77777777" w:rsidR="00091760" w:rsidRPr="00B001B2" w:rsidRDefault="00091760" w:rsidP="00091760">
            <w:pPr>
              <w:spacing w:after="0" w:line="240" w:lineRule="auto"/>
              <w:jc w:val="both"/>
              <w:rPr>
                <w:rFonts w:ascii="Arial" w:eastAsia="Times New Roman" w:hAnsi="Arial" w:cs="Arial"/>
                <w:color w:val="000000"/>
                <w:sz w:val="20"/>
                <w:szCs w:val="20"/>
                <w:lang w:eastAsia="es-CO"/>
              </w:rPr>
            </w:pPr>
          </w:p>
          <w:p w14:paraId="4F0000BF" w14:textId="77777777" w:rsidR="00091760" w:rsidRPr="00B001B2" w:rsidRDefault="00091760" w:rsidP="00091760">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Manufactura 1.226.041 e inferiores o iguales a 1.736.565 UVT</w:t>
            </w:r>
          </w:p>
          <w:p w14:paraId="4E297B2C" w14:textId="77777777" w:rsidR="00091760" w:rsidRPr="00B001B2" w:rsidRDefault="00091760" w:rsidP="00091760">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comercio 1.584.194 e inferiores o iguales a 2.160.692 UVT</w:t>
            </w:r>
          </w:p>
          <w:p w14:paraId="538C006D" w14:textId="28673462" w:rsidR="00091760" w:rsidRPr="00B001B2" w:rsidRDefault="00091760" w:rsidP="00091760">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Sector servicios 366.007 e inferiores o iguales a 483.034 UVT</w:t>
            </w:r>
          </w:p>
        </w:tc>
        <w:tc>
          <w:tcPr>
            <w:tcW w:w="491" w:type="pct"/>
            <w:shd w:val="clear" w:color="000000" w:fill="FFFFFF"/>
            <w:vAlign w:val="center"/>
          </w:tcPr>
          <w:p w14:paraId="3CF94AF0" w14:textId="1A514E93" w:rsidR="00091760" w:rsidRPr="00B001B2" w:rsidRDefault="00091760" w:rsidP="00091760">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1848.82</w:t>
            </w:r>
          </w:p>
        </w:tc>
      </w:tr>
      <w:tr w:rsidR="000303F2" w:rsidRPr="00B001B2" w14:paraId="36273B86" w14:textId="77777777" w:rsidTr="00251736">
        <w:trPr>
          <w:trHeight w:val="561"/>
        </w:trPr>
        <w:tc>
          <w:tcPr>
            <w:tcW w:w="532" w:type="pct"/>
            <w:shd w:val="clear" w:color="000000" w:fill="FFFFFF"/>
            <w:vAlign w:val="center"/>
          </w:tcPr>
          <w:p w14:paraId="7B1F9ECE" w14:textId="7650FD8C" w:rsidR="000303F2" w:rsidRPr="00B001B2" w:rsidRDefault="003A6AE7" w:rsidP="00091760">
            <w:pPr>
              <w:spacing w:after="0" w:line="240" w:lineRule="auto"/>
              <w:jc w:val="center"/>
              <w:rPr>
                <w:rFonts w:ascii="Arial" w:eastAsia="Times New Roman" w:hAnsi="Arial" w:cs="Arial"/>
                <w:color w:val="000000"/>
                <w:sz w:val="20"/>
                <w:szCs w:val="20"/>
                <w:lang w:eastAsia="es-CO"/>
              </w:rPr>
            </w:pPr>
            <w:r w:rsidRPr="00B001B2">
              <w:rPr>
                <w:rFonts w:ascii="Arial" w:hAnsi="Arial" w:cs="Arial"/>
                <w:color w:val="202124"/>
                <w:sz w:val="20"/>
                <w:szCs w:val="20"/>
              </w:rPr>
              <w:t>93007</w:t>
            </w:r>
          </w:p>
        </w:tc>
        <w:tc>
          <w:tcPr>
            <w:tcW w:w="3977" w:type="pct"/>
            <w:shd w:val="clear" w:color="000000" w:fill="FFFFFF"/>
            <w:vAlign w:val="center"/>
          </w:tcPr>
          <w:p w14:paraId="071C2F2A" w14:textId="0D0A625E" w:rsidR="000303F2" w:rsidRPr="00B001B2" w:rsidRDefault="004B6E1F" w:rsidP="008B1AE4">
            <w:pPr>
              <w:spacing w:after="0" w:line="240" w:lineRule="auto"/>
              <w:rPr>
                <w:rFonts w:ascii="Arial" w:eastAsia="Times New Roman" w:hAnsi="Arial" w:cs="Arial"/>
                <w:color w:val="000000"/>
                <w:sz w:val="20"/>
                <w:szCs w:val="20"/>
                <w:lang w:eastAsia="es-CO"/>
              </w:rPr>
            </w:pPr>
            <w:r w:rsidRPr="00B001B2">
              <w:rPr>
                <w:rFonts w:ascii="Arial" w:hAnsi="Arial" w:cs="Arial"/>
                <w:color w:val="202124"/>
                <w:sz w:val="20"/>
                <w:szCs w:val="20"/>
              </w:rPr>
              <w:t>Expedición y renovación del Registro Sanitario de Alimentos de Alto Riesgo</w:t>
            </w:r>
            <w:r w:rsidRPr="00B001B2">
              <w:rPr>
                <w:rFonts w:ascii="Arial" w:hAnsi="Arial" w:cs="Arial"/>
                <w:color w:val="202124"/>
                <w:sz w:val="20"/>
                <w:szCs w:val="20"/>
              </w:rPr>
              <w:br/>
              <w:t>(Variedades de 1 a 10) (675,28 UVB)</w:t>
            </w:r>
            <w:r w:rsidRPr="00B001B2">
              <w:rPr>
                <w:rFonts w:ascii="Arial" w:hAnsi="Arial" w:cs="Arial"/>
                <w:color w:val="202124"/>
                <w:sz w:val="20"/>
                <w:szCs w:val="20"/>
              </w:rPr>
              <w:br/>
              <w:t>(Variedades de 11 a 20) (755,54 UVB)</w:t>
            </w:r>
            <w:r w:rsidRPr="00B001B2">
              <w:rPr>
                <w:rFonts w:ascii="Arial" w:hAnsi="Arial" w:cs="Arial"/>
                <w:color w:val="202124"/>
                <w:sz w:val="20"/>
                <w:szCs w:val="20"/>
              </w:rPr>
              <w:br/>
              <w:t>(Variedades de 21 en adelante) (865,70 UVB)</w:t>
            </w:r>
          </w:p>
        </w:tc>
        <w:tc>
          <w:tcPr>
            <w:tcW w:w="491" w:type="pct"/>
            <w:shd w:val="clear" w:color="000000" w:fill="FFFFFF"/>
            <w:vAlign w:val="center"/>
          </w:tcPr>
          <w:p w14:paraId="5F4A0824" w14:textId="2EB07A1B" w:rsidR="000303F2" w:rsidRPr="00B001B2" w:rsidRDefault="000B7348" w:rsidP="00091760">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675.28</w:t>
            </w:r>
          </w:p>
        </w:tc>
      </w:tr>
      <w:tr w:rsidR="000303F2" w:rsidRPr="00B001B2" w14:paraId="67E0FFE4" w14:textId="77777777" w:rsidTr="00251736">
        <w:trPr>
          <w:trHeight w:val="561"/>
        </w:trPr>
        <w:tc>
          <w:tcPr>
            <w:tcW w:w="532" w:type="pct"/>
            <w:shd w:val="clear" w:color="000000" w:fill="FFFFFF"/>
            <w:vAlign w:val="center"/>
          </w:tcPr>
          <w:p w14:paraId="5884D6EF" w14:textId="01EFA044" w:rsidR="000303F2" w:rsidRPr="00B001B2" w:rsidRDefault="00622C1D" w:rsidP="00091760">
            <w:pPr>
              <w:spacing w:after="0" w:line="240" w:lineRule="auto"/>
              <w:jc w:val="center"/>
              <w:rPr>
                <w:rFonts w:ascii="Arial" w:eastAsia="Times New Roman" w:hAnsi="Arial" w:cs="Arial"/>
                <w:color w:val="000000"/>
                <w:sz w:val="20"/>
                <w:szCs w:val="20"/>
                <w:lang w:eastAsia="es-CO"/>
              </w:rPr>
            </w:pPr>
            <w:r w:rsidRPr="00B001B2">
              <w:rPr>
                <w:rFonts w:ascii="Arial" w:hAnsi="Arial" w:cs="Arial"/>
                <w:color w:val="202124"/>
                <w:sz w:val="20"/>
                <w:szCs w:val="20"/>
              </w:rPr>
              <w:t>93008</w:t>
            </w:r>
          </w:p>
        </w:tc>
        <w:tc>
          <w:tcPr>
            <w:tcW w:w="3977" w:type="pct"/>
            <w:shd w:val="clear" w:color="000000" w:fill="FFFFFF"/>
            <w:vAlign w:val="center"/>
          </w:tcPr>
          <w:p w14:paraId="0C9F371A" w14:textId="77777777" w:rsidR="008B1AE4" w:rsidRPr="00B001B2" w:rsidRDefault="007508B1" w:rsidP="008B1AE4">
            <w:pPr>
              <w:spacing w:after="0" w:line="240" w:lineRule="auto"/>
              <w:rPr>
                <w:rFonts w:ascii="Arial" w:hAnsi="Arial" w:cs="Arial"/>
                <w:color w:val="202124"/>
                <w:sz w:val="20"/>
                <w:szCs w:val="20"/>
              </w:rPr>
            </w:pPr>
            <w:r w:rsidRPr="00B001B2">
              <w:rPr>
                <w:rFonts w:ascii="Arial" w:hAnsi="Arial" w:cs="Arial"/>
                <w:color w:val="202124"/>
                <w:sz w:val="20"/>
                <w:szCs w:val="20"/>
              </w:rPr>
              <w:t>Expedición y renovación del Registro Sanitario de Alimentos de Alto Riesgo</w:t>
            </w:r>
            <w:r w:rsidRPr="00B001B2">
              <w:rPr>
                <w:rFonts w:ascii="Arial" w:hAnsi="Arial" w:cs="Arial"/>
                <w:color w:val="202124"/>
                <w:sz w:val="20"/>
                <w:szCs w:val="20"/>
              </w:rPr>
              <w:br/>
              <w:t>(Variedades de 1 a 10) (00,00 UVB)</w:t>
            </w:r>
            <w:r w:rsidRPr="00B001B2">
              <w:rPr>
                <w:rFonts w:ascii="Arial" w:hAnsi="Arial" w:cs="Arial"/>
                <w:color w:val="202124"/>
                <w:sz w:val="20"/>
                <w:szCs w:val="20"/>
              </w:rPr>
              <w:br/>
              <w:t>(Variedades de 11 a 20) (00,00 UVB)</w:t>
            </w:r>
            <w:r w:rsidRPr="00B001B2">
              <w:rPr>
                <w:rFonts w:ascii="Arial" w:hAnsi="Arial" w:cs="Arial"/>
                <w:color w:val="202124"/>
                <w:sz w:val="20"/>
                <w:szCs w:val="20"/>
              </w:rPr>
              <w:br/>
              <w:t>(Variedades de 21 en adelante) (00,00 UVB)</w:t>
            </w:r>
            <w:r w:rsidRPr="00B001B2">
              <w:rPr>
                <w:rFonts w:ascii="Arial" w:hAnsi="Arial" w:cs="Arial"/>
                <w:color w:val="202124"/>
                <w:sz w:val="20"/>
                <w:szCs w:val="20"/>
              </w:rPr>
              <w:br/>
            </w:r>
          </w:p>
          <w:p w14:paraId="7B36873B" w14:textId="1ACC4976" w:rsidR="000303F2" w:rsidRPr="00B001B2" w:rsidRDefault="007508B1" w:rsidP="00091760">
            <w:pPr>
              <w:spacing w:after="0" w:line="240" w:lineRule="auto"/>
              <w:jc w:val="both"/>
              <w:rPr>
                <w:rFonts w:ascii="Arial" w:eastAsia="Times New Roman" w:hAnsi="Arial" w:cs="Arial"/>
                <w:color w:val="000000"/>
                <w:sz w:val="20"/>
                <w:szCs w:val="20"/>
                <w:lang w:eastAsia="es-CO"/>
              </w:rPr>
            </w:pPr>
            <w:r w:rsidRPr="00B001B2">
              <w:rPr>
                <w:rFonts w:ascii="Arial" w:hAnsi="Arial" w:cs="Arial"/>
                <w:color w:val="202124"/>
                <w:sz w:val="20"/>
                <w:szCs w:val="20"/>
              </w:rPr>
              <w:t>“Aplicable a microempresas, incluyendo los pequeños productores de acuerdo con la tipificación actual en el marco del Decreto 691 de 2018. Exceptuada de pago, en el marco del parágrafo 2 del Art. 2 de Ley 2069 de 2020.”</w:t>
            </w:r>
          </w:p>
        </w:tc>
        <w:tc>
          <w:tcPr>
            <w:tcW w:w="491" w:type="pct"/>
            <w:shd w:val="clear" w:color="000000" w:fill="FFFFFF"/>
            <w:vAlign w:val="center"/>
          </w:tcPr>
          <w:p w14:paraId="75EEDEA9" w14:textId="6C1D20B3" w:rsidR="000303F2" w:rsidRPr="00B001B2" w:rsidRDefault="000B7348" w:rsidP="00091760">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0.00</w:t>
            </w:r>
          </w:p>
        </w:tc>
      </w:tr>
      <w:tr w:rsidR="000303F2" w:rsidRPr="00B001B2" w14:paraId="2E61D98F" w14:textId="77777777" w:rsidTr="00251736">
        <w:trPr>
          <w:trHeight w:val="561"/>
        </w:trPr>
        <w:tc>
          <w:tcPr>
            <w:tcW w:w="532" w:type="pct"/>
            <w:shd w:val="clear" w:color="000000" w:fill="FFFFFF"/>
            <w:vAlign w:val="center"/>
          </w:tcPr>
          <w:p w14:paraId="45D0B0AB" w14:textId="6D1A3623" w:rsidR="000303F2" w:rsidRPr="00B001B2" w:rsidRDefault="00086F54" w:rsidP="00091760">
            <w:pPr>
              <w:spacing w:after="0" w:line="240" w:lineRule="auto"/>
              <w:jc w:val="center"/>
              <w:rPr>
                <w:rFonts w:ascii="Arial" w:eastAsia="Times New Roman" w:hAnsi="Arial" w:cs="Arial"/>
                <w:color w:val="000000"/>
                <w:sz w:val="20"/>
                <w:szCs w:val="20"/>
                <w:lang w:eastAsia="es-CO"/>
              </w:rPr>
            </w:pPr>
            <w:r w:rsidRPr="00B001B2">
              <w:rPr>
                <w:rFonts w:ascii="Arial" w:hAnsi="Arial" w:cs="Arial"/>
                <w:color w:val="202124"/>
                <w:sz w:val="20"/>
                <w:szCs w:val="20"/>
              </w:rPr>
              <w:t>93009</w:t>
            </w:r>
          </w:p>
        </w:tc>
        <w:tc>
          <w:tcPr>
            <w:tcW w:w="3977" w:type="pct"/>
            <w:shd w:val="clear" w:color="000000" w:fill="FFFFFF"/>
            <w:vAlign w:val="center"/>
          </w:tcPr>
          <w:p w14:paraId="721678B8" w14:textId="1DA52A36" w:rsidR="000303F2" w:rsidRPr="00B001B2" w:rsidRDefault="00D51599" w:rsidP="008B1AE4">
            <w:pPr>
              <w:spacing w:after="0" w:line="240" w:lineRule="auto"/>
              <w:rPr>
                <w:rFonts w:ascii="Arial" w:eastAsia="Times New Roman" w:hAnsi="Arial" w:cs="Arial"/>
                <w:color w:val="000000"/>
                <w:sz w:val="20"/>
                <w:szCs w:val="20"/>
                <w:lang w:eastAsia="es-CO"/>
              </w:rPr>
            </w:pPr>
            <w:r w:rsidRPr="00B001B2">
              <w:rPr>
                <w:rFonts w:ascii="Arial" w:hAnsi="Arial" w:cs="Arial"/>
                <w:color w:val="202124"/>
                <w:sz w:val="20"/>
                <w:szCs w:val="20"/>
              </w:rPr>
              <w:t>Expedición y renovación del Permiso Sanitario de Alimentos de Mediano Riesgo</w:t>
            </w:r>
            <w:r w:rsidRPr="00B001B2">
              <w:rPr>
                <w:rFonts w:ascii="Arial" w:hAnsi="Arial" w:cs="Arial"/>
                <w:color w:val="202124"/>
                <w:sz w:val="20"/>
                <w:szCs w:val="20"/>
              </w:rPr>
              <w:br/>
              <w:t>(Variedades de 1 a 10) (515,53 UVB)</w:t>
            </w:r>
            <w:r w:rsidRPr="00B001B2">
              <w:rPr>
                <w:rFonts w:ascii="Arial" w:hAnsi="Arial" w:cs="Arial"/>
                <w:color w:val="202124"/>
                <w:sz w:val="20"/>
                <w:szCs w:val="20"/>
              </w:rPr>
              <w:br/>
              <w:t>(Variedades de 11 a 20) (572,79 UVB)</w:t>
            </w:r>
            <w:r w:rsidRPr="00B001B2">
              <w:rPr>
                <w:rFonts w:ascii="Arial" w:hAnsi="Arial" w:cs="Arial"/>
                <w:color w:val="202124"/>
                <w:sz w:val="20"/>
                <w:szCs w:val="20"/>
              </w:rPr>
              <w:br/>
              <w:t>(Variedades de 21 en adelante) (678,73 UVB)</w:t>
            </w:r>
          </w:p>
        </w:tc>
        <w:tc>
          <w:tcPr>
            <w:tcW w:w="491" w:type="pct"/>
            <w:shd w:val="clear" w:color="000000" w:fill="FFFFFF"/>
            <w:vAlign w:val="center"/>
          </w:tcPr>
          <w:p w14:paraId="63221A8F" w14:textId="70062092" w:rsidR="000303F2" w:rsidRPr="00B001B2" w:rsidRDefault="00926AB2" w:rsidP="00091760">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515.53</w:t>
            </w:r>
          </w:p>
        </w:tc>
      </w:tr>
      <w:tr w:rsidR="000303F2" w:rsidRPr="00B001B2" w14:paraId="0D77B20C" w14:textId="77777777" w:rsidTr="00251736">
        <w:trPr>
          <w:trHeight w:val="561"/>
        </w:trPr>
        <w:tc>
          <w:tcPr>
            <w:tcW w:w="532" w:type="pct"/>
            <w:shd w:val="clear" w:color="000000" w:fill="FFFFFF"/>
            <w:vAlign w:val="center"/>
          </w:tcPr>
          <w:p w14:paraId="04853F4A" w14:textId="32CAF38C" w:rsidR="000303F2" w:rsidRPr="00B001B2" w:rsidRDefault="00936F29" w:rsidP="00091760">
            <w:pPr>
              <w:spacing w:after="0" w:line="240" w:lineRule="auto"/>
              <w:jc w:val="center"/>
              <w:rPr>
                <w:rFonts w:ascii="Arial" w:eastAsia="Times New Roman" w:hAnsi="Arial" w:cs="Arial"/>
                <w:color w:val="000000"/>
                <w:sz w:val="20"/>
                <w:szCs w:val="20"/>
                <w:lang w:eastAsia="es-CO"/>
              </w:rPr>
            </w:pPr>
            <w:r w:rsidRPr="00B001B2">
              <w:rPr>
                <w:rFonts w:ascii="Arial" w:hAnsi="Arial" w:cs="Arial"/>
                <w:color w:val="202124"/>
                <w:sz w:val="20"/>
                <w:szCs w:val="20"/>
              </w:rPr>
              <w:t>93010</w:t>
            </w:r>
          </w:p>
        </w:tc>
        <w:tc>
          <w:tcPr>
            <w:tcW w:w="3977" w:type="pct"/>
            <w:shd w:val="clear" w:color="000000" w:fill="FFFFFF"/>
            <w:vAlign w:val="center"/>
          </w:tcPr>
          <w:p w14:paraId="0CB00178" w14:textId="77777777" w:rsidR="008B1AE4" w:rsidRPr="00B001B2" w:rsidRDefault="004F17EB" w:rsidP="008B1AE4">
            <w:pPr>
              <w:spacing w:after="0" w:line="240" w:lineRule="auto"/>
              <w:rPr>
                <w:rFonts w:ascii="Arial" w:hAnsi="Arial" w:cs="Arial"/>
                <w:color w:val="202124"/>
                <w:sz w:val="20"/>
                <w:szCs w:val="20"/>
              </w:rPr>
            </w:pPr>
            <w:r w:rsidRPr="00B001B2">
              <w:rPr>
                <w:rFonts w:ascii="Arial" w:hAnsi="Arial" w:cs="Arial"/>
                <w:color w:val="202124"/>
                <w:sz w:val="20"/>
                <w:szCs w:val="20"/>
              </w:rPr>
              <w:t>Expedición y renovación del Permiso Sanitario de Alimentos de Mediano Riesgo</w:t>
            </w:r>
            <w:r w:rsidRPr="00B001B2">
              <w:rPr>
                <w:rFonts w:ascii="Arial" w:hAnsi="Arial" w:cs="Arial"/>
                <w:color w:val="202124"/>
                <w:sz w:val="20"/>
                <w:szCs w:val="20"/>
              </w:rPr>
              <w:br/>
              <w:t>(Variedades de 1 a 10) (00,00 UVB)</w:t>
            </w:r>
            <w:r w:rsidRPr="00B001B2">
              <w:rPr>
                <w:rFonts w:ascii="Arial" w:hAnsi="Arial" w:cs="Arial"/>
                <w:color w:val="202124"/>
                <w:sz w:val="20"/>
                <w:szCs w:val="20"/>
              </w:rPr>
              <w:br/>
              <w:t>(Variedades de 11 a 20) (00,00 UVB)</w:t>
            </w:r>
            <w:r w:rsidRPr="00B001B2">
              <w:rPr>
                <w:rFonts w:ascii="Arial" w:hAnsi="Arial" w:cs="Arial"/>
                <w:color w:val="202124"/>
                <w:sz w:val="20"/>
                <w:szCs w:val="20"/>
              </w:rPr>
              <w:br/>
              <w:t>(Variedades de 21 en adelante) (00,00 UVB)</w:t>
            </w:r>
          </w:p>
          <w:p w14:paraId="27FD6D25" w14:textId="77777777" w:rsidR="008B1AE4" w:rsidRPr="00B001B2" w:rsidRDefault="008B1AE4" w:rsidP="008B1AE4">
            <w:pPr>
              <w:spacing w:after="0" w:line="240" w:lineRule="auto"/>
              <w:rPr>
                <w:rFonts w:ascii="Arial" w:hAnsi="Arial" w:cs="Arial"/>
                <w:color w:val="202124"/>
                <w:sz w:val="20"/>
                <w:szCs w:val="20"/>
              </w:rPr>
            </w:pPr>
          </w:p>
          <w:p w14:paraId="06D9AAAA" w14:textId="7CAB33AC" w:rsidR="000303F2" w:rsidRPr="00B001B2" w:rsidRDefault="004F17EB" w:rsidP="008B1AE4">
            <w:pPr>
              <w:spacing w:after="0" w:line="240" w:lineRule="auto"/>
              <w:jc w:val="both"/>
              <w:rPr>
                <w:rFonts w:ascii="Arial" w:eastAsia="Times New Roman" w:hAnsi="Arial" w:cs="Arial"/>
                <w:color w:val="000000"/>
                <w:sz w:val="20"/>
                <w:szCs w:val="20"/>
                <w:lang w:eastAsia="es-CO"/>
              </w:rPr>
            </w:pPr>
            <w:r w:rsidRPr="00B001B2">
              <w:rPr>
                <w:rFonts w:ascii="Arial" w:hAnsi="Arial" w:cs="Arial"/>
                <w:color w:val="202124"/>
                <w:sz w:val="20"/>
                <w:szCs w:val="20"/>
              </w:rPr>
              <w:t>Aplicable a las microempresas definidas en el Decreto 957 de 2019 o la norma que lo modifique o sustituya y las cooperativas, las asociaciones mutuales y las asociaciones agropecuarias, étnicas y campesinas. Exceptuada de pago, en el marco de la resolución 2128 del 2023 “Por la cual se reglamenta el parágrafo 2° del artículo 9° de la Ley 399 de 1997 modificado por el artículo 2° de la Ley 2069 de 2020”.</w:t>
            </w:r>
          </w:p>
        </w:tc>
        <w:tc>
          <w:tcPr>
            <w:tcW w:w="491" w:type="pct"/>
            <w:shd w:val="clear" w:color="000000" w:fill="FFFFFF"/>
            <w:vAlign w:val="center"/>
          </w:tcPr>
          <w:p w14:paraId="6774F8BF" w14:textId="5539886A" w:rsidR="000303F2" w:rsidRPr="00B001B2" w:rsidRDefault="00B84983" w:rsidP="00091760">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0.00</w:t>
            </w:r>
          </w:p>
        </w:tc>
      </w:tr>
      <w:tr w:rsidR="000303F2" w:rsidRPr="00B001B2" w14:paraId="7C7D7B70" w14:textId="77777777" w:rsidTr="00251736">
        <w:trPr>
          <w:trHeight w:val="561"/>
        </w:trPr>
        <w:tc>
          <w:tcPr>
            <w:tcW w:w="532" w:type="pct"/>
            <w:shd w:val="clear" w:color="000000" w:fill="FFFFFF"/>
            <w:vAlign w:val="center"/>
          </w:tcPr>
          <w:p w14:paraId="33BCB7C6" w14:textId="289AB9CE" w:rsidR="000303F2" w:rsidRPr="00B001B2" w:rsidRDefault="007B5A46" w:rsidP="00091760">
            <w:pPr>
              <w:spacing w:after="0" w:line="240" w:lineRule="auto"/>
              <w:jc w:val="center"/>
              <w:rPr>
                <w:rFonts w:ascii="Arial" w:eastAsia="Times New Roman" w:hAnsi="Arial" w:cs="Arial"/>
                <w:color w:val="000000"/>
                <w:sz w:val="20"/>
                <w:szCs w:val="20"/>
                <w:lang w:eastAsia="es-CO"/>
              </w:rPr>
            </w:pPr>
            <w:r w:rsidRPr="00B001B2">
              <w:rPr>
                <w:rFonts w:ascii="Arial" w:hAnsi="Arial" w:cs="Arial"/>
                <w:color w:val="202124"/>
                <w:sz w:val="20"/>
                <w:szCs w:val="20"/>
              </w:rPr>
              <w:lastRenderedPageBreak/>
              <w:t>93011</w:t>
            </w:r>
          </w:p>
        </w:tc>
        <w:tc>
          <w:tcPr>
            <w:tcW w:w="3977" w:type="pct"/>
            <w:shd w:val="clear" w:color="000000" w:fill="FFFFFF"/>
            <w:vAlign w:val="center"/>
          </w:tcPr>
          <w:p w14:paraId="4EED859C" w14:textId="77777777" w:rsidR="008B1AE4" w:rsidRPr="00B001B2" w:rsidRDefault="00536ECE" w:rsidP="00091760">
            <w:pPr>
              <w:spacing w:after="0" w:line="240" w:lineRule="auto"/>
              <w:jc w:val="both"/>
              <w:rPr>
                <w:rFonts w:ascii="Arial" w:hAnsi="Arial" w:cs="Arial"/>
                <w:color w:val="202124"/>
                <w:sz w:val="20"/>
                <w:szCs w:val="20"/>
              </w:rPr>
            </w:pPr>
            <w:r w:rsidRPr="00B001B2">
              <w:rPr>
                <w:rFonts w:ascii="Arial" w:hAnsi="Arial" w:cs="Arial"/>
                <w:color w:val="202124"/>
                <w:sz w:val="20"/>
                <w:szCs w:val="20"/>
              </w:rPr>
              <w:t>Expedición y renovación de la Notificación Sanitaria de Alimentos "NSA" de Bajo Riesgo</w:t>
            </w:r>
          </w:p>
          <w:p w14:paraId="69E305A3" w14:textId="2BAF9F4E" w:rsidR="000303F2" w:rsidRPr="00B001B2" w:rsidRDefault="00536ECE" w:rsidP="008B1AE4">
            <w:pPr>
              <w:spacing w:after="0" w:line="240" w:lineRule="auto"/>
              <w:rPr>
                <w:rFonts w:ascii="Arial" w:eastAsia="Times New Roman" w:hAnsi="Arial" w:cs="Arial"/>
                <w:color w:val="000000"/>
                <w:sz w:val="20"/>
                <w:szCs w:val="20"/>
                <w:lang w:eastAsia="es-CO"/>
              </w:rPr>
            </w:pPr>
            <w:r w:rsidRPr="00B001B2">
              <w:rPr>
                <w:rFonts w:ascii="Arial" w:hAnsi="Arial" w:cs="Arial"/>
                <w:color w:val="202124"/>
                <w:sz w:val="20"/>
                <w:szCs w:val="20"/>
              </w:rPr>
              <w:br/>
              <w:t>(Variedades de 1 a 10) (342,53 UVB)</w:t>
            </w:r>
            <w:r w:rsidRPr="00B001B2">
              <w:rPr>
                <w:rFonts w:ascii="Arial" w:hAnsi="Arial" w:cs="Arial"/>
                <w:color w:val="202124"/>
                <w:sz w:val="20"/>
                <w:szCs w:val="20"/>
              </w:rPr>
              <w:br/>
              <w:t>(Variedades de 11 a 20) (377,93 UVB)</w:t>
            </w:r>
            <w:r w:rsidR="008B1AE4" w:rsidRPr="00B001B2">
              <w:rPr>
                <w:rFonts w:ascii="Arial" w:hAnsi="Arial" w:cs="Arial"/>
                <w:color w:val="202124"/>
                <w:sz w:val="20"/>
                <w:szCs w:val="20"/>
              </w:rPr>
              <w:t xml:space="preserve"> </w:t>
            </w:r>
            <w:r w:rsidRPr="00B001B2">
              <w:rPr>
                <w:rFonts w:ascii="Arial" w:hAnsi="Arial" w:cs="Arial"/>
                <w:color w:val="202124"/>
                <w:sz w:val="20"/>
                <w:szCs w:val="20"/>
              </w:rPr>
              <w:t>(Variedades de 21 en adelante) (453,39 UVB)</w:t>
            </w:r>
          </w:p>
        </w:tc>
        <w:tc>
          <w:tcPr>
            <w:tcW w:w="491" w:type="pct"/>
            <w:shd w:val="clear" w:color="000000" w:fill="FFFFFF"/>
            <w:vAlign w:val="center"/>
          </w:tcPr>
          <w:p w14:paraId="455C2ED5" w14:textId="145F177D" w:rsidR="000303F2" w:rsidRPr="00B001B2" w:rsidRDefault="005007CF" w:rsidP="00091760">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342.53</w:t>
            </w:r>
          </w:p>
        </w:tc>
      </w:tr>
      <w:tr w:rsidR="00536ECE" w:rsidRPr="00B001B2" w14:paraId="697293B6" w14:textId="77777777" w:rsidTr="00251736">
        <w:trPr>
          <w:trHeight w:val="561"/>
        </w:trPr>
        <w:tc>
          <w:tcPr>
            <w:tcW w:w="532" w:type="pct"/>
            <w:shd w:val="clear" w:color="000000" w:fill="FFFFFF"/>
            <w:vAlign w:val="center"/>
          </w:tcPr>
          <w:p w14:paraId="795C44C9" w14:textId="17956C01" w:rsidR="00536ECE" w:rsidRPr="00B001B2" w:rsidRDefault="00E67518" w:rsidP="00091760">
            <w:pPr>
              <w:spacing w:after="0" w:line="240" w:lineRule="auto"/>
              <w:jc w:val="center"/>
              <w:rPr>
                <w:rFonts w:ascii="Arial" w:eastAsia="Times New Roman" w:hAnsi="Arial" w:cs="Arial"/>
                <w:color w:val="000000"/>
                <w:sz w:val="20"/>
                <w:szCs w:val="20"/>
                <w:lang w:eastAsia="es-CO"/>
              </w:rPr>
            </w:pPr>
            <w:r w:rsidRPr="00B001B2">
              <w:rPr>
                <w:rFonts w:ascii="Arial" w:hAnsi="Arial" w:cs="Arial"/>
                <w:color w:val="202124"/>
                <w:sz w:val="20"/>
                <w:szCs w:val="20"/>
              </w:rPr>
              <w:t>93012</w:t>
            </w:r>
          </w:p>
        </w:tc>
        <w:tc>
          <w:tcPr>
            <w:tcW w:w="3977" w:type="pct"/>
            <w:shd w:val="clear" w:color="000000" w:fill="FFFFFF"/>
            <w:vAlign w:val="center"/>
          </w:tcPr>
          <w:p w14:paraId="2DF4432B" w14:textId="77777777" w:rsidR="00D338B6" w:rsidRPr="00B001B2" w:rsidRDefault="008B1AE4" w:rsidP="00091760">
            <w:pPr>
              <w:spacing w:after="0" w:line="240" w:lineRule="auto"/>
              <w:jc w:val="both"/>
              <w:rPr>
                <w:rFonts w:ascii="Arial" w:hAnsi="Arial" w:cs="Arial"/>
                <w:color w:val="202124"/>
                <w:sz w:val="20"/>
                <w:szCs w:val="20"/>
              </w:rPr>
            </w:pPr>
            <w:r w:rsidRPr="00B001B2">
              <w:rPr>
                <w:rFonts w:ascii="Arial" w:hAnsi="Arial" w:cs="Arial"/>
                <w:color w:val="202124"/>
                <w:sz w:val="20"/>
                <w:szCs w:val="20"/>
              </w:rPr>
              <w:t>Expedición y renovación de la Notificación Sanitaria de Alimentos "NSA" de Bajo Riesgo</w:t>
            </w:r>
          </w:p>
          <w:p w14:paraId="214BD3DF" w14:textId="0EC18D09" w:rsidR="008B1AE4" w:rsidRPr="00B001B2" w:rsidRDefault="008B1AE4" w:rsidP="00091760">
            <w:pPr>
              <w:spacing w:after="0" w:line="240" w:lineRule="auto"/>
              <w:jc w:val="both"/>
              <w:rPr>
                <w:rFonts w:ascii="Arial" w:hAnsi="Arial" w:cs="Arial"/>
                <w:color w:val="202124"/>
                <w:sz w:val="20"/>
                <w:szCs w:val="20"/>
              </w:rPr>
            </w:pPr>
          </w:p>
          <w:p w14:paraId="62FF9769" w14:textId="0B7F2B03" w:rsidR="008B1AE4" w:rsidRPr="00B001B2" w:rsidRDefault="008B1AE4" w:rsidP="008B1AE4">
            <w:pPr>
              <w:spacing w:after="0" w:line="240" w:lineRule="auto"/>
              <w:rPr>
                <w:rFonts w:ascii="Arial" w:hAnsi="Arial" w:cs="Arial"/>
                <w:color w:val="202124"/>
                <w:sz w:val="20"/>
                <w:szCs w:val="20"/>
              </w:rPr>
            </w:pPr>
            <w:r w:rsidRPr="00B001B2">
              <w:rPr>
                <w:rFonts w:ascii="Arial" w:hAnsi="Arial" w:cs="Arial"/>
                <w:color w:val="202124"/>
                <w:sz w:val="20"/>
                <w:szCs w:val="20"/>
              </w:rPr>
              <w:t>(Variedades de 1 a 10) (00,00 UVB)</w:t>
            </w:r>
            <w:r w:rsidRPr="00B001B2">
              <w:rPr>
                <w:rFonts w:ascii="Arial" w:hAnsi="Arial" w:cs="Arial"/>
                <w:color w:val="202124"/>
                <w:sz w:val="20"/>
                <w:szCs w:val="20"/>
              </w:rPr>
              <w:br/>
              <w:t>(Variedades de 11 a 20) (00,00 UVB)</w:t>
            </w:r>
            <w:r w:rsidRPr="00B001B2">
              <w:rPr>
                <w:rFonts w:ascii="Arial" w:hAnsi="Arial" w:cs="Arial"/>
                <w:color w:val="202124"/>
                <w:sz w:val="20"/>
                <w:szCs w:val="20"/>
              </w:rPr>
              <w:br/>
              <w:t>(Variedades de 21 en adelante) (00,00 UVB)</w:t>
            </w:r>
            <w:r w:rsidRPr="00B001B2">
              <w:rPr>
                <w:rFonts w:ascii="Arial" w:hAnsi="Arial" w:cs="Arial"/>
                <w:color w:val="202124"/>
                <w:sz w:val="20"/>
                <w:szCs w:val="20"/>
              </w:rPr>
              <w:br/>
            </w:r>
          </w:p>
          <w:p w14:paraId="63C7C97B" w14:textId="6A524653" w:rsidR="00536ECE" w:rsidRPr="00B001B2" w:rsidRDefault="008B1AE4" w:rsidP="00091760">
            <w:pPr>
              <w:spacing w:after="0" w:line="240" w:lineRule="auto"/>
              <w:jc w:val="both"/>
              <w:rPr>
                <w:rFonts w:ascii="Arial" w:eastAsia="Times New Roman" w:hAnsi="Arial" w:cs="Arial"/>
                <w:color w:val="000000"/>
                <w:sz w:val="20"/>
                <w:szCs w:val="20"/>
                <w:lang w:eastAsia="es-CO"/>
              </w:rPr>
            </w:pPr>
            <w:r w:rsidRPr="00B001B2">
              <w:rPr>
                <w:rFonts w:ascii="Arial" w:hAnsi="Arial" w:cs="Arial"/>
                <w:color w:val="202124"/>
                <w:sz w:val="20"/>
                <w:szCs w:val="20"/>
              </w:rPr>
              <w:t>Aplicable a las microempresas definidas en el Decreto 957 de 2019 o la norma que lo modifique o sustituya y las cooperativas, las asociaciones mutuales y las asociaciones agropecuarias, étnicas y campesinas. Exceptuada de pago, en el marco de la resolución 2128 del 2023 “Por la cual se reglamenta el parágrafo 2° del artículo 9° de la Ley 399 de 1997 modificado por el artículo 2° de la Ley 2069 de 2020”.</w:t>
            </w:r>
          </w:p>
        </w:tc>
        <w:tc>
          <w:tcPr>
            <w:tcW w:w="491" w:type="pct"/>
            <w:shd w:val="clear" w:color="000000" w:fill="FFFFFF"/>
            <w:vAlign w:val="center"/>
          </w:tcPr>
          <w:p w14:paraId="02895445" w14:textId="46D6CF80" w:rsidR="00536ECE" w:rsidRPr="00B001B2" w:rsidRDefault="00D338B6" w:rsidP="00091760">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0.00</w:t>
            </w:r>
          </w:p>
        </w:tc>
      </w:tr>
      <w:tr w:rsidR="00E403FF" w:rsidRPr="00B001B2" w14:paraId="620B9980" w14:textId="77777777" w:rsidTr="00251736">
        <w:trPr>
          <w:trHeight w:val="561"/>
        </w:trPr>
        <w:tc>
          <w:tcPr>
            <w:tcW w:w="532" w:type="pct"/>
            <w:shd w:val="clear" w:color="000000" w:fill="FFFFFF"/>
            <w:vAlign w:val="center"/>
          </w:tcPr>
          <w:p w14:paraId="330D9B15" w14:textId="723388DB" w:rsidR="00E403FF" w:rsidRPr="00B001B2" w:rsidRDefault="00E403FF" w:rsidP="00091760">
            <w:pPr>
              <w:spacing w:after="0" w:line="240" w:lineRule="auto"/>
              <w:jc w:val="center"/>
              <w:rPr>
                <w:rFonts w:ascii="Arial" w:eastAsia="Times New Roman" w:hAnsi="Arial" w:cs="Arial"/>
                <w:color w:val="000000"/>
                <w:sz w:val="20"/>
                <w:szCs w:val="20"/>
                <w:lang w:eastAsia="es-CO"/>
              </w:rPr>
            </w:pPr>
            <w:r>
              <w:rPr>
                <w:rFonts w:ascii="Arial" w:eastAsia="Times New Roman" w:hAnsi="Arial" w:cs="Arial"/>
                <w:color w:val="000000"/>
                <w:sz w:val="20"/>
                <w:szCs w:val="20"/>
                <w:lang w:eastAsia="es-CO"/>
              </w:rPr>
              <w:t>93015</w:t>
            </w:r>
          </w:p>
        </w:tc>
        <w:tc>
          <w:tcPr>
            <w:tcW w:w="3977" w:type="pct"/>
            <w:shd w:val="clear" w:color="000000" w:fill="FFFFFF"/>
            <w:vAlign w:val="center"/>
          </w:tcPr>
          <w:p w14:paraId="2C035669" w14:textId="4D89DBD1" w:rsidR="00E403FF" w:rsidRPr="00B001B2" w:rsidRDefault="00E32489" w:rsidP="00091760">
            <w:pPr>
              <w:spacing w:after="0" w:line="240" w:lineRule="auto"/>
              <w:jc w:val="both"/>
              <w:rPr>
                <w:rFonts w:ascii="Arial" w:eastAsia="Times New Roman" w:hAnsi="Arial" w:cs="Arial"/>
                <w:color w:val="000000"/>
                <w:sz w:val="20"/>
                <w:szCs w:val="20"/>
                <w:lang w:eastAsia="es-CO"/>
              </w:rPr>
            </w:pPr>
            <w:r w:rsidRPr="00E32489">
              <w:rPr>
                <w:rFonts w:ascii="Arial" w:eastAsia="Times New Roman" w:hAnsi="Arial" w:cs="Arial"/>
                <w:color w:val="000000"/>
                <w:sz w:val="20"/>
                <w:szCs w:val="20"/>
                <w:lang w:eastAsia="es-CO"/>
              </w:rPr>
              <w:t>Asignación o reconocimiento de código de notificación sanitaria obligatoria de productos cosméticos.</w:t>
            </w:r>
          </w:p>
        </w:tc>
        <w:tc>
          <w:tcPr>
            <w:tcW w:w="491" w:type="pct"/>
            <w:shd w:val="clear" w:color="000000" w:fill="FFFFFF"/>
            <w:vAlign w:val="center"/>
          </w:tcPr>
          <w:p w14:paraId="1716D58F" w14:textId="516AB5E6" w:rsidR="00E403FF" w:rsidRPr="00B001B2" w:rsidRDefault="00226578" w:rsidP="00091760">
            <w:pPr>
              <w:spacing w:after="0" w:line="240" w:lineRule="auto"/>
              <w:jc w:val="center"/>
              <w:rPr>
                <w:rFonts w:ascii="Arial" w:eastAsia="Times New Roman" w:hAnsi="Arial" w:cs="Arial"/>
                <w:color w:val="000000"/>
                <w:sz w:val="20"/>
                <w:szCs w:val="20"/>
                <w:lang w:eastAsia="es-CO"/>
              </w:rPr>
            </w:pPr>
            <w:r>
              <w:rPr>
                <w:rFonts w:ascii="Arial" w:eastAsia="Times New Roman" w:hAnsi="Arial" w:cs="Arial"/>
                <w:color w:val="000000"/>
                <w:sz w:val="20"/>
                <w:szCs w:val="20"/>
                <w:lang w:eastAsia="es-CO"/>
              </w:rPr>
              <w:t>292.83</w:t>
            </w:r>
          </w:p>
        </w:tc>
      </w:tr>
      <w:tr w:rsidR="00091760" w:rsidRPr="00B001B2" w14:paraId="213E407A" w14:textId="77777777" w:rsidTr="00251736">
        <w:trPr>
          <w:trHeight w:val="561"/>
        </w:trPr>
        <w:tc>
          <w:tcPr>
            <w:tcW w:w="532" w:type="pct"/>
            <w:shd w:val="clear" w:color="000000" w:fill="FFFFFF"/>
            <w:vAlign w:val="center"/>
            <w:hideMark/>
          </w:tcPr>
          <w:p w14:paraId="4646E32C" w14:textId="77777777" w:rsidR="00091760" w:rsidRPr="00B001B2" w:rsidRDefault="00091760" w:rsidP="00091760">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4001-21</w:t>
            </w:r>
          </w:p>
        </w:tc>
        <w:tc>
          <w:tcPr>
            <w:tcW w:w="3977" w:type="pct"/>
            <w:shd w:val="clear" w:color="000000" w:fill="FFFFFF"/>
            <w:vAlign w:val="center"/>
            <w:hideMark/>
          </w:tcPr>
          <w:p w14:paraId="06781D93" w14:textId="77777777" w:rsidR="00091760" w:rsidRPr="00B001B2" w:rsidRDefault="00091760" w:rsidP="00091760">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Cambios o modificaciones legales a la información de la Notificación Sanitaria Obligatoria de productos de higiene doméstica y absorbentes de higiene personal, cambios asociados a importador paralelo no sistematizados y reconocimiento de NSO no sistematizados de productos cosméticos y de higiene doméstica y absorbentes de higiene personal.</w:t>
            </w:r>
          </w:p>
          <w:p w14:paraId="2885F51D" w14:textId="6926898F" w:rsidR="00091760" w:rsidRPr="00B001B2" w:rsidRDefault="00091760" w:rsidP="00091760">
            <w:pPr>
              <w:spacing w:after="0" w:line="240" w:lineRule="auto"/>
              <w:jc w:val="both"/>
              <w:rPr>
                <w:rFonts w:ascii="Arial" w:eastAsia="Times New Roman" w:hAnsi="Arial" w:cs="Arial"/>
                <w:color w:val="000000"/>
                <w:sz w:val="20"/>
                <w:szCs w:val="20"/>
                <w:lang w:eastAsia="es-CO"/>
              </w:rPr>
            </w:pPr>
          </w:p>
        </w:tc>
        <w:tc>
          <w:tcPr>
            <w:tcW w:w="491" w:type="pct"/>
            <w:shd w:val="clear" w:color="000000" w:fill="FFFFFF"/>
            <w:vAlign w:val="center"/>
            <w:hideMark/>
          </w:tcPr>
          <w:p w14:paraId="7D64F79B" w14:textId="77777777" w:rsidR="00091760" w:rsidRPr="00B001B2" w:rsidRDefault="00091760" w:rsidP="00091760">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31,22</w:t>
            </w:r>
          </w:p>
        </w:tc>
      </w:tr>
      <w:tr w:rsidR="00091760" w:rsidRPr="00B001B2" w14:paraId="0F0A8CB1" w14:textId="77777777" w:rsidTr="00251736">
        <w:trPr>
          <w:trHeight w:val="570"/>
        </w:trPr>
        <w:tc>
          <w:tcPr>
            <w:tcW w:w="532" w:type="pct"/>
            <w:shd w:val="clear" w:color="000000" w:fill="FFFFFF"/>
            <w:vAlign w:val="center"/>
            <w:hideMark/>
          </w:tcPr>
          <w:p w14:paraId="65D7EDC9" w14:textId="77777777" w:rsidR="00091760" w:rsidRPr="00B001B2" w:rsidRDefault="00091760" w:rsidP="00091760">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4001-22</w:t>
            </w:r>
          </w:p>
        </w:tc>
        <w:tc>
          <w:tcPr>
            <w:tcW w:w="3977" w:type="pct"/>
            <w:shd w:val="clear" w:color="000000" w:fill="FFFFFF"/>
            <w:vAlign w:val="center"/>
            <w:hideMark/>
          </w:tcPr>
          <w:p w14:paraId="27CA215F" w14:textId="1614A4BB" w:rsidR="00091760" w:rsidRPr="00B001B2" w:rsidRDefault="00091760" w:rsidP="00091760">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Cambios técnicos a Notificación Sanitaria Obligatoria de productos de higiene doméstica y absorbentes de higiene personal, cambios asociados a importador paralelo no sistematizados y reconocimiento de NSO no sistematizados de productos cosméticos y de higiene doméstica y absorbentes de higiene personal.</w:t>
            </w:r>
          </w:p>
        </w:tc>
        <w:tc>
          <w:tcPr>
            <w:tcW w:w="491" w:type="pct"/>
            <w:shd w:val="clear" w:color="000000" w:fill="FFFFFF"/>
            <w:vAlign w:val="center"/>
            <w:hideMark/>
          </w:tcPr>
          <w:p w14:paraId="0CBF9DFB" w14:textId="77777777" w:rsidR="00091760" w:rsidRPr="00B001B2" w:rsidRDefault="00091760" w:rsidP="00091760">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43,01</w:t>
            </w:r>
          </w:p>
        </w:tc>
      </w:tr>
      <w:tr w:rsidR="00091760" w:rsidRPr="00B001B2" w14:paraId="1E0CE283" w14:textId="77777777" w:rsidTr="00251736">
        <w:trPr>
          <w:trHeight w:val="570"/>
        </w:trPr>
        <w:tc>
          <w:tcPr>
            <w:tcW w:w="532" w:type="pct"/>
            <w:shd w:val="clear" w:color="000000" w:fill="FFFFFF"/>
            <w:vAlign w:val="center"/>
            <w:hideMark/>
          </w:tcPr>
          <w:p w14:paraId="48085CB1" w14:textId="77777777" w:rsidR="00091760" w:rsidRPr="00B001B2" w:rsidRDefault="00091760" w:rsidP="00091760">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4001-23</w:t>
            </w:r>
          </w:p>
        </w:tc>
        <w:tc>
          <w:tcPr>
            <w:tcW w:w="3977" w:type="pct"/>
            <w:shd w:val="clear" w:color="000000" w:fill="FFFFFF"/>
            <w:vAlign w:val="center"/>
            <w:hideMark/>
          </w:tcPr>
          <w:p w14:paraId="03D8D9A2" w14:textId="6FAB91E3" w:rsidR="00091760" w:rsidRPr="00B001B2" w:rsidRDefault="00091760" w:rsidP="00091760">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Cambios técnico - legales a Notificación Sanitaria Obligatoria de productos de higiene doméstica y absorbentes de higiene personal, cambios asociados a importador paralelo no sistematizados y reconocimiento de NSO no sistematizados de productos cosméticos y de higiene doméstica y absorbentes de higiene personal.</w:t>
            </w:r>
          </w:p>
        </w:tc>
        <w:tc>
          <w:tcPr>
            <w:tcW w:w="491" w:type="pct"/>
            <w:shd w:val="clear" w:color="000000" w:fill="FFFFFF"/>
            <w:vAlign w:val="center"/>
            <w:hideMark/>
          </w:tcPr>
          <w:p w14:paraId="7621DD75" w14:textId="77777777" w:rsidR="00091760" w:rsidRPr="00B001B2" w:rsidRDefault="00091760" w:rsidP="00091760">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48,77</w:t>
            </w:r>
          </w:p>
        </w:tc>
      </w:tr>
      <w:tr w:rsidR="00091760" w:rsidRPr="00B001B2" w14:paraId="0F1CEFE4" w14:textId="77777777" w:rsidTr="0058706F">
        <w:trPr>
          <w:trHeight w:val="646"/>
        </w:trPr>
        <w:tc>
          <w:tcPr>
            <w:tcW w:w="532" w:type="pct"/>
            <w:shd w:val="clear" w:color="000000" w:fill="FFFFFF"/>
            <w:vAlign w:val="center"/>
          </w:tcPr>
          <w:p w14:paraId="3362D803" w14:textId="2CFE5843" w:rsidR="00091760" w:rsidRPr="00B001B2" w:rsidRDefault="00091760" w:rsidP="00091760">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4006-9</w:t>
            </w:r>
          </w:p>
        </w:tc>
        <w:tc>
          <w:tcPr>
            <w:tcW w:w="3977" w:type="pct"/>
            <w:shd w:val="clear" w:color="000000" w:fill="FFFFFF"/>
            <w:vAlign w:val="center"/>
          </w:tcPr>
          <w:p w14:paraId="59FBEB51" w14:textId="77777777" w:rsidR="00091760" w:rsidRPr="00B001B2" w:rsidRDefault="00091760" w:rsidP="00091760">
            <w:pPr>
              <w:spacing w:after="15"/>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Visita de certificación, renovación o ampliación de la certificación en Buenas Prácticas de Manufactura (BPM) de medicamentos biológicos procesos de manufactura de los ingredientes farmacéuticos activos (</w:t>
            </w:r>
            <w:proofErr w:type="spellStart"/>
            <w:r w:rsidRPr="00B001B2">
              <w:rPr>
                <w:rFonts w:ascii="Arial" w:eastAsia="Times New Roman" w:hAnsi="Arial" w:cs="Arial"/>
                <w:color w:val="000000"/>
                <w:sz w:val="20"/>
                <w:szCs w:val="20"/>
                <w:lang w:eastAsia="es-CO"/>
              </w:rPr>
              <w:t>IFAs</w:t>
            </w:r>
            <w:proofErr w:type="spellEnd"/>
            <w:r w:rsidRPr="00B001B2">
              <w:rPr>
                <w:rFonts w:ascii="Arial" w:eastAsia="Times New Roman" w:hAnsi="Arial" w:cs="Arial"/>
                <w:color w:val="000000"/>
                <w:sz w:val="20"/>
                <w:szCs w:val="20"/>
                <w:lang w:eastAsia="es-CO"/>
              </w:rPr>
              <w:t>) máximo cuatro (04) ingredientes farmacéuticos activos (</w:t>
            </w:r>
            <w:proofErr w:type="spellStart"/>
            <w:r w:rsidRPr="00B001B2">
              <w:rPr>
                <w:rFonts w:ascii="Arial" w:eastAsia="Times New Roman" w:hAnsi="Arial" w:cs="Arial"/>
                <w:color w:val="000000"/>
                <w:sz w:val="20"/>
                <w:szCs w:val="20"/>
                <w:lang w:eastAsia="es-CO"/>
              </w:rPr>
              <w:t>IFAs</w:t>
            </w:r>
            <w:proofErr w:type="spellEnd"/>
            <w:r w:rsidRPr="00B001B2">
              <w:rPr>
                <w:rFonts w:ascii="Arial" w:eastAsia="Times New Roman" w:hAnsi="Arial" w:cs="Arial"/>
                <w:color w:val="000000"/>
                <w:sz w:val="20"/>
                <w:szCs w:val="20"/>
                <w:lang w:eastAsia="es-CO"/>
              </w:rPr>
              <w:t>), producto intermedio, producto a granel, envasado y/o liofilización, hasta producto terminado; máximo cuatro (04) productos, en una misma dirección y razón social.</w:t>
            </w:r>
          </w:p>
          <w:p w14:paraId="7205BB56" w14:textId="6F7F1093" w:rsidR="00091760" w:rsidRPr="00B001B2" w:rsidRDefault="00091760" w:rsidP="00091760">
            <w:pPr>
              <w:spacing w:after="15"/>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 </w:t>
            </w:r>
            <w:r w:rsidRPr="00B001B2">
              <w:rPr>
                <w:rFonts w:ascii="Arial" w:eastAsia="Times New Roman" w:hAnsi="Arial" w:cs="Arial"/>
                <w:color w:val="000000"/>
                <w:sz w:val="20"/>
                <w:szCs w:val="20"/>
                <w:lang w:eastAsia="es-CO"/>
              </w:rPr>
              <w:br/>
              <w:t>Visita en planta a nivel Nacional (3289,31 UVB) o (Más 2.753,30 UVB por visita en Zona 1: Centroamérica; el caribe; Suramérica excepto Brasil, Chile, Argentina y Puerto Rico) o (Más 6.029,33 UVB por visita en Zona 2: Estados Unidos; Canadá; Chile; Brasil; África y Puerto Rico) o (Más 12.713,84 UVB por visita en Zona 3: Europa; Asia; Oceanía; México y Argentina).</w:t>
            </w:r>
          </w:p>
        </w:tc>
        <w:tc>
          <w:tcPr>
            <w:tcW w:w="491" w:type="pct"/>
            <w:shd w:val="clear" w:color="000000" w:fill="FFFFFF"/>
            <w:vAlign w:val="center"/>
          </w:tcPr>
          <w:p w14:paraId="60F0C0AF" w14:textId="162CC145" w:rsidR="00091760" w:rsidRPr="00B001B2" w:rsidRDefault="00091760" w:rsidP="00091760">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3289.31</w:t>
            </w:r>
          </w:p>
        </w:tc>
      </w:tr>
      <w:tr w:rsidR="00091760" w:rsidRPr="00B001B2" w14:paraId="53C776DA" w14:textId="77777777" w:rsidTr="00251736">
        <w:trPr>
          <w:trHeight w:val="570"/>
        </w:trPr>
        <w:tc>
          <w:tcPr>
            <w:tcW w:w="532" w:type="pct"/>
            <w:shd w:val="clear" w:color="000000" w:fill="FFFFFF"/>
            <w:vAlign w:val="center"/>
          </w:tcPr>
          <w:p w14:paraId="01D2FEFD" w14:textId="72A70002" w:rsidR="00091760" w:rsidRPr="00B001B2" w:rsidRDefault="00091760" w:rsidP="00091760">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4006-13</w:t>
            </w:r>
          </w:p>
        </w:tc>
        <w:tc>
          <w:tcPr>
            <w:tcW w:w="3977" w:type="pct"/>
            <w:shd w:val="clear" w:color="000000" w:fill="FFFFFF"/>
            <w:vAlign w:val="center"/>
          </w:tcPr>
          <w:p w14:paraId="6C6A6041" w14:textId="77777777" w:rsidR="00091760" w:rsidRPr="00B001B2" w:rsidRDefault="00091760" w:rsidP="00091760">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Visita de ampliación de la certificación en Buenas Prácticas de Manufactura (BPM) de medicamentos biológicos en capacidad instalada de áreas, equipos y procesos productivos, sin incluir producto nuevo, en una misma dirección y razón social.</w:t>
            </w:r>
          </w:p>
          <w:p w14:paraId="47FB83BE" w14:textId="77777777" w:rsidR="00091760" w:rsidRPr="00B001B2" w:rsidRDefault="00091760" w:rsidP="00091760">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t xml:space="preserve"> </w:t>
            </w:r>
          </w:p>
          <w:p w14:paraId="168CD634" w14:textId="16F9D9AE" w:rsidR="00091760" w:rsidRPr="00B001B2" w:rsidRDefault="00091760" w:rsidP="00091760">
            <w:pPr>
              <w:spacing w:after="0" w:line="240" w:lineRule="auto"/>
              <w:jc w:val="both"/>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lastRenderedPageBreak/>
              <w:t>Visita en planta a nivel Nacional (1422,75 UVB) o (Más 1.366,01 UVB por visita en Zona 1 Centroamérica; el caribe; Suramérica excepto Brasil, Chile, Argentina y Puerto Rico) o (Más 3.100,66 UVB por visita en Zona 2: Estados Unidos; Canadá; Chile; Brasil; África y Puerto Rico) o (Más 6.793,81 UVB por visita en Zona 3: Europa; Asia; Oceanía; México y Argentina).</w:t>
            </w:r>
          </w:p>
        </w:tc>
        <w:tc>
          <w:tcPr>
            <w:tcW w:w="491" w:type="pct"/>
            <w:shd w:val="clear" w:color="000000" w:fill="FFFFFF"/>
            <w:vAlign w:val="center"/>
          </w:tcPr>
          <w:p w14:paraId="34023567" w14:textId="1C1A193A" w:rsidR="00091760" w:rsidRPr="00B001B2" w:rsidRDefault="00091760" w:rsidP="00091760">
            <w:pPr>
              <w:spacing w:after="0" w:line="240" w:lineRule="auto"/>
              <w:jc w:val="center"/>
              <w:rPr>
                <w:rFonts w:ascii="Arial" w:eastAsia="Times New Roman" w:hAnsi="Arial" w:cs="Arial"/>
                <w:color w:val="000000"/>
                <w:sz w:val="20"/>
                <w:szCs w:val="20"/>
                <w:lang w:eastAsia="es-CO"/>
              </w:rPr>
            </w:pPr>
            <w:r w:rsidRPr="00B001B2">
              <w:rPr>
                <w:rFonts w:ascii="Arial" w:eastAsia="Times New Roman" w:hAnsi="Arial" w:cs="Arial"/>
                <w:color w:val="000000"/>
                <w:sz w:val="20"/>
                <w:szCs w:val="20"/>
                <w:lang w:eastAsia="es-CO"/>
              </w:rPr>
              <w:lastRenderedPageBreak/>
              <w:t>1422.75</w:t>
            </w:r>
          </w:p>
        </w:tc>
      </w:tr>
    </w:tbl>
    <w:p w14:paraId="33FF7C80" w14:textId="77777777" w:rsidR="00545D58" w:rsidRPr="00B001B2" w:rsidRDefault="00545D58" w:rsidP="002F3EA0">
      <w:pPr>
        <w:shd w:val="clear" w:color="auto" w:fill="FFFFFF"/>
        <w:spacing w:after="0" w:line="240" w:lineRule="auto"/>
        <w:jc w:val="center"/>
        <w:rPr>
          <w:rFonts w:ascii="Arial" w:hAnsi="Arial" w:cs="Arial"/>
          <w:b/>
          <w:bCs/>
        </w:rPr>
      </w:pPr>
    </w:p>
    <w:p w14:paraId="4303B4FC" w14:textId="77777777" w:rsidR="008B41BA" w:rsidRPr="00B001B2" w:rsidRDefault="008B41BA" w:rsidP="008B41BA">
      <w:pPr>
        <w:spacing w:after="0" w:line="240" w:lineRule="auto"/>
        <w:jc w:val="both"/>
        <w:rPr>
          <w:rFonts w:ascii="Arial" w:hAnsi="Arial" w:cs="Arial"/>
        </w:rPr>
      </w:pPr>
      <w:r w:rsidRPr="00B001B2">
        <w:rPr>
          <w:rFonts w:ascii="Arial" w:hAnsi="Arial" w:cs="Arial"/>
          <w:b/>
          <w:bCs/>
        </w:rPr>
        <w:t xml:space="preserve">ARTÍCULO SEGUNDO: </w:t>
      </w:r>
      <w:r w:rsidRPr="00B001B2">
        <w:rPr>
          <w:rFonts w:ascii="Arial" w:hAnsi="Arial" w:cs="Arial"/>
        </w:rPr>
        <w:t>Ordenar la publicación de la presente Resolución en el Diario Oficial y en la Página Web del Instituto Nacional de Vigilancia de Medicamentos y Alimentos – Invima.</w:t>
      </w:r>
    </w:p>
    <w:p w14:paraId="2412163A" w14:textId="77777777" w:rsidR="008B41BA" w:rsidRPr="00B001B2" w:rsidRDefault="008B41BA" w:rsidP="008B41BA">
      <w:pPr>
        <w:spacing w:after="0" w:line="240" w:lineRule="auto"/>
        <w:rPr>
          <w:rFonts w:ascii="Arial" w:hAnsi="Arial" w:cs="Arial"/>
          <w:b/>
          <w:bCs/>
        </w:rPr>
      </w:pPr>
    </w:p>
    <w:p w14:paraId="64EB7979" w14:textId="3EB8FC00" w:rsidR="008B41BA" w:rsidRPr="00B001B2" w:rsidRDefault="008B41BA" w:rsidP="008B41BA">
      <w:pPr>
        <w:spacing w:after="0" w:line="240" w:lineRule="auto"/>
        <w:rPr>
          <w:rFonts w:ascii="Arial" w:hAnsi="Arial" w:cs="Arial"/>
        </w:rPr>
      </w:pPr>
      <w:r w:rsidRPr="00B001B2">
        <w:rPr>
          <w:rFonts w:ascii="Arial" w:hAnsi="Arial" w:cs="Arial"/>
          <w:b/>
          <w:bCs/>
        </w:rPr>
        <w:t xml:space="preserve">ARTÍCULO TERCERO. </w:t>
      </w:r>
      <w:r w:rsidRPr="00B001B2">
        <w:rPr>
          <w:rFonts w:ascii="Arial" w:hAnsi="Arial" w:cs="Arial"/>
        </w:rPr>
        <w:t xml:space="preserve">Vigencia. La presente Resolución entra en vigor a partir de su publicación en el diario oficial. </w:t>
      </w:r>
    </w:p>
    <w:p w14:paraId="3F874235" w14:textId="77777777" w:rsidR="008B41BA" w:rsidRPr="00B001B2" w:rsidRDefault="008B41BA" w:rsidP="002F3EA0">
      <w:pPr>
        <w:shd w:val="clear" w:color="auto" w:fill="FFFFFF"/>
        <w:spacing w:after="0" w:line="240" w:lineRule="auto"/>
        <w:jc w:val="center"/>
        <w:rPr>
          <w:rFonts w:ascii="Arial" w:hAnsi="Arial" w:cs="Arial"/>
          <w:b/>
          <w:bCs/>
        </w:rPr>
      </w:pPr>
    </w:p>
    <w:p w14:paraId="6B580341" w14:textId="77777777" w:rsidR="00DF02C0" w:rsidRPr="00B001B2" w:rsidRDefault="00262D9D" w:rsidP="002F3EA0">
      <w:pPr>
        <w:shd w:val="clear" w:color="auto" w:fill="FFFFFF"/>
        <w:spacing w:after="0" w:line="240" w:lineRule="auto"/>
        <w:jc w:val="center"/>
        <w:rPr>
          <w:rFonts w:ascii="Arial" w:hAnsi="Arial" w:cs="Arial"/>
          <w:b/>
          <w:bCs/>
        </w:rPr>
      </w:pPr>
      <w:r w:rsidRPr="00B001B2">
        <w:rPr>
          <w:rFonts w:ascii="Arial" w:hAnsi="Arial" w:cs="Arial"/>
          <w:b/>
          <w:bCs/>
        </w:rPr>
        <w:t>PUBLIQUESE, COMUNIQUESE</w:t>
      </w:r>
      <w:r w:rsidR="00DF02C0" w:rsidRPr="00B001B2">
        <w:rPr>
          <w:rFonts w:ascii="Arial" w:hAnsi="Arial" w:cs="Arial"/>
          <w:b/>
          <w:bCs/>
        </w:rPr>
        <w:t xml:space="preserve"> Y CÚMPLASE</w:t>
      </w:r>
    </w:p>
    <w:p w14:paraId="2A81BCC4" w14:textId="77777777" w:rsidR="00DF02C0" w:rsidRPr="00B001B2" w:rsidRDefault="00DF02C0" w:rsidP="002F3EA0">
      <w:pPr>
        <w:shd w:val="clear" w:color="auto" w:fill="FFFFFF"/>
        <w:spacing w:after="0" w:line="240" w:lineRule="auto"/>
        <w:jc w:val="center"/>
        <w:rPr>
          <w:rFonts w:ascii="Arial" w:hAnsi="Arial" w:cs="Arial"/>
        </w:rPr>
      </w:pPr>
    </w:p>
    <w:p w14:paraId="4E337143" w14:textId="36C9D22D" w:rsidR="00DF02C0" w:rsidRPr="00B001B2" w:rsidRDefault="00DF02C0" w:rsidP="002F3EA0">
      <w:pPr>
        <w:shd w:val="clear" w:color="auto" w:fill="FFFFFF"/>
        <w:spacing w:after="0" w:line="240" w:lineRule="auto"/>
        <w:rPr>
          <w:rFonts w:ascii="Arial" w:hAnsi="Arial" w:cs="Arial"/>
        </w:rPr>
      </w:pPr>
      <w:r w:rsidRPr="00B001B2">
        <w:rPr>
          <w:rFonts w:ascii="Arial" w:hAnsi="Arial" w:cs="Arial"/>
        </w:rPr>
        <w:t xml:space="preserve">Se expide en Bogotá. D.C. el </w:t>
      </w:r>
      <w:proofErr w:type="spellStart"/>
      <w:r w:rsidR="008B41BA" w:rsidRPr="00B001B2">
        <w:rPr>
          <w:rFonts w:ascii="Arial" w:hAnsi="Arial" w:cs="Arial"/>
        </w:rPr>
        <w:t>xx</w:t>
      </w:r>
      <w:proofErr w:type="spellEnd"/>
      <w:r w:rsidR="003D67D0" w:rsidRPr="00B001B2">
        <w:rPr>
          <w:rFonts w:ascii="Arial" w:hAnsi="Arial" w:cs="Arial"/>
        </w:rPr>
        <w:t xml:space="preserve"> de </w:t>
      </w:r>
      <w:r w:rsidR="00251736" w:rsidRPr="00B001B2">
        <w:rPr>
          <w:rFonts w:ascii="Arial" w:hAnsi="Arial" w:cs="Arial"/>
        </w:rPr>
        <w:t>septiembre de 2026</w:t>
      </w:r>
    </w:p>
    <w:p w14:paraId="268CEAD0" w14:textId="77777777" w:rsidR="00DF02C0" w:rsidRPr="00B001B2" w:rsidRDefault="00DF02C0" w:rsidP="002F3EA0">
      <w:pPr>
        <w:shd w:val="clear" w:color="auto" w:fill="FFFFFF"/>
        <w:spacing w:after="0" w:line="240" w:lineRule="auto"/>
        <w:jc w:val="center"/>
        <w:rPr>
          <w:rFonts w:ascii="Arial" w:hAnsi="Arial" w:cs="Arial"/>
        </w:rPr>
      </w:pPr>
    </w:p>
    <w:p w14:paraId="0718EE61" w14:textId="77777777" w:rsidR="00DF02C0" w:rsidRPr="00B001B2" w:rsidRDefault="00DF02C0" w:rsidP="002F3EA0">
      <w:pPr>
        <w:shd w:val="clear" w:color="auto" w:fill="FFFFFF"/>
        <w:spacing w:after="0" w:line="240" w:lineRule="auto"/>
        <w:jc w:val="center"/>
        <w:rPr>
          <w:rFonts w:ascii="Arial" w:hAnsi="Arial" w:cs="Arial"/>
        </w:rPr>
      </w:pPr>
    </w:p>
    <w:p w14:paraId="627DB748" w14:textId="77777777" w:rsidR="00AD6809" w:rsidRPr="00B001B2" w:rsidRDefault="00AD6809" w:rsidP="002F3EA0">
      <w:pPr>
        <w:shd w:val="clear" w:color="auto" w:fill="FFFFFF"/>
        <w:spacing w:after="0" w:line="240" w:lineRule="auto"/>
        <w:jc w:val="center"/>
        <w:rPr>
          <w:rFonts w:ascii="Arial" w:hAnsi="Arial" w:cs="Arial"/>
        </w:rPr>
      </w:pPr>
    </w:p>
    <w:p w14:paraId="0A8E289D" w14:textId="77777777" w:rsidR="00200070" w:rsidRPr="00B001B2" w:rsidRDefault="00200070" w:rsidP="002F3EA0">
      <w:pPr>
        <w:shd w:val="clear" w:color="auto" w:fill="FFFFFF"/>
        <w:spacing w:after="0" w:line="240" w:lineRule="auto"/>
        <w:rPr>
          <w:rFonts w:ascii="Arial" w:hAnsi="Arial" w:cs="Arial"/>
          <w:b/>
          <w:bCs/>
          <w:lang w:val="es-ES"/>
        </w:rPr>
      </w:pPr>
    </w:p>
    <w:p w14:paraId="7C9F599B" w14:textId="33469E5C" w:rsidR="00613E3F" w:rsidRPr="00B001B2" w:rsidRDefault="00613E3F" w:rsidP="002F3EA0">
      <w:pPr>
        <w:shd w:val="clear" w:color="auto" w:fill="FFFFFF"/>
        <w:spacing w:after="0" w:line="240" w:lineRule="auto"/>
        <w:jc w:val="center"/>
        <w:rPr>
          <w:rFonts w:ascii="Arial" w:hAnsi="Arial" w:cs="Arial"/>
          <w:b/>
          <w:bCs/>
        </w:rPr>
      </w:pPr>
      <w:r w:rsidRPr="00B001B2">
        <w:rPr>
          <w:rFonts w:ascii="Arial" w:hAnsi="Arial" w:cs="Arial"/>
          <w:b/>
          <w:bCs/>
        </w:rPr>
        <w:t>SINDY PAHOLA PULGARÍN MADRIGAL</w:t>
      </w:r>
    </w:p>
    <w:p w14:paraId="6C52F589" w14:textId="7E604355" w:rsidR="00150E37" w:rsidRPr="00B001B2" w:rsidRDefault="16DE718B" w:rsidP="002F3EA0">
      <w:pPr>
        <w:shd w:val="clear" w:color="auto" w:fill="FFFFFF"/>
        <w:spacing w:after="0" w:line="240" w:lineRule="auto"/>
        <w:jc w:val="center"/>
        <w:rPr>
          <w:rFonts w:ascii="Arial" w:hAnsi="Arial" w:cs="Arial"/>
          <w:lang w:val="pt-PT"/>
        </w:rPr>
      </w:pPr>
      <w:r w:rsidRPr="00B001B2">
        <w:rPr>
          <w:rFonts w:ascii="Arial" w:hAnsi="Arial" w:cs="Arial"/>
          <w:lang w:val="pt-PT"/>
        </w:rPr>
        <w:t>Dire</w:t>
      </w:r>
      <w:r w:rsidR="000C23E4" w:rsidRPr="00B001B2">
        <w:rPr>
          <w:rFonts w:ascii="Arial" w:hAnsi="Arial" w:cs="Arial"/>
          <w:lang w:val="pt-PT"/>
        </w:rPr>
        <w:t>c</w:t>
      </w:r>
      <w:r w:rsidRPr="00B001B2">
        <w:rPr>
          <w:rFonts w:ascii="Arial" w:hAnsi="Arial" w:cs="Arial"/>
          <w:lang w:val="pt-PT"/>
        </w:rPr>
        <w:t>tor</w:t>
      </w:r>
      <w:r w:rsidR="00613E3F" w:rsidRPr="00B001B2">
        <w:rPr>
          <w:rFonts w:ascii="Arial" w:hAnsi="Arial" w:cs="Arial"/>
          <w:lang w:val="pt-PT"/>
        </w:rPr>
        <w:t>a</w:t>
      </w:r>
      <w:r w:rsidR="00150E37" w:rsidRPr="00B001B2">
        <w:rPr>
          <w:rFonts w:ascii="Arial" w:hAnsi="Arial" w:cs="Arial"/>
          <w:lang w:val="pt-PT"/>
        </w:rPr>
        <w:t xml:space="preserve"> General </w:t>
      </w:r>
    </w:p>
    <w:p w14:paraId="21C7277A" w14:textId="77777777" w:rsidR="008B41BA" w:rsidRPr="00B001B2" w:rsidRDefault="008B41BA" w:rsidP="008B41BA">
      <w:pPr>
        <w:shd w:val="clear" w:color="auto" w:fill="FFFFFF"/>
        <w:spacing w:after="0" w:line="240" w:lineRule="auto"/>
        <w:jc w:val="center"/>
        <w:rPr>
          <w:rFonts w:ascii="Arial" w:hAnsi="Arial" w:cs="Arial"/>
          <w:lang w:val="pt-PT"/>
        </w:rPr>
      </w:pPr>
    </w:p>
    <w:p w14:paraId="70424A4F" w14:textId="77777777" w:rsidR="008B41BA" w:rsidRPr="00B001B2" w:rsidRDefault="008B41BA" w:rsidP="008B41BA">
      <w:pPr>
        <w:shd w:val="clear" w:color="auto" w:fill="FFFFFF"/>
        <w:spacing w:after="0" w:line="240" w:lineRule="auto"/>
        <w:rPr>
          <w:rFonts w:ascii="Arial" w:hAnsi="Arial" w:cs="Arial"/>
          <w:lang w:val="pt-PT"/>
        </w:rPr>
      </w:pPr>
      <w:r w:rsidRPr="00B001B2">
        <w:rPr>
          <w:rFonts w:ascii="Arial" w:hAnsi="Arial" w:cs="Arial"/>
          <w:i/>
          <w:iCs/>
        </w:rPr>
        <w:t>Aprobó:</w:t>
      </w:r>
    </w:p>
    <w:p w14:paraId="3A29B47B" w14:textId="77777777" w:rsidR="008B41BA" w:rsidRPr="00B001B2" w:rsidRDefault="008B41BA" w:rsidP="008B41BA">
      <w:pPr>
        <w:shd w:val="clear" w:color="auto" w:fill="FFFFFF"/>
        <w:spacing w:after="0" w:line="240" w:lineRule="auto"/>
        <w:jc w:val="center"/>
        <w:rPr>
          <w:rFonts w:ascii="Arial" w:hAnsi="Arial" w:cs="Arial"/>
          <w:sz w:val="18"/>
          <w:szCs w:val="18"/>
          <w:lang w:val="pt-PT"/>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2"/>
        <w:gridCol w:w="5387"/>
      </w:tblGrid>
      <w:tr w:rsidR="008B41BA" w:rsidRPr="00B001B2" w14:paraId="171D5143" w14:textId="77777777" w:rsidTr="00CB4C5E">
        <w:trPr>
          <w:trHeight w:val="263"/>
        </w:trPr>
        <w:tc>
          <w:tcPr>
            <w:tcW w:w="3402" w:type="dxa"/>
            <w:tcMar>
              <w:top w:w="0" w:type="dxa"/>
              <w:left w:w="70" w:type="dxa"/>
              <w:bottom w:w="0" w:type="dxa"/>
              <w:right w:w="70" w:type="dxa"/>
            </w:tcMar>
            <w:vAlign w:val="center"/>
            <w:hideMark/>
          </w:tcPr>
          <w:p w14:paraId="5B37DDB2" w14:textId="2F2F8F54" w:rsidR="008B41BA" w:rsidRPr="00B001B2" w:rsidRDefault="000C23E4" w:rsidP="008B41BA">
            <w:pPr>
              <w:spacing w:after="0" w:line="240" w:lineRule="auto"/>
              <w:rPr>
                <w:rFonts w:ascii="Arial" w:hAnsi="Arial" w:cs="Arial"/>
                <w:i/>
                <w:iCs/>
                <w:sz w:val="14"/>
                <w:szCs w:val="14"/>
              </w:rPr>
            </w:pPr>
            <w:r w:rsidRPr="00B001B2">
              <w:rPr>
                <w:rFonts w:ascii="Arial" w:hAnsi="Arial" w:cs="Arial"/>
                <w:i/>
                <w:iCs/>
                <w:sz w:val="14"/>
                <w:szCs w:val="14"/>
              </w:rPr>
              <w:t>Gina Alejandra Albaracin Barrera</w:t>
            </w:r>
          </w:p>
        </w:tc>
        <w:tc>
          <w:tcPr>
            <w:tcW w:w="5387" w:type="dxa"/>
            <w:tcMar>
              <w:top w:w="0" w:type="dxa"/>
              <w:left w:w="70" w:type="dxa"/>
              <w:bottom w:w="0" w:type="dxa"/>
              <w:right w:w="70" w:type="dxa"/>
            </w:tcMar>
            <w:vAlign w:val="center"/>
            <w:hideMark/>
          </w:tcPr>
          <w:p w14:paraId="0940D44D" w14:textId="49AFF53F" w:rsidR="008B41BA" w:rsidRPr="00B001B2" w:rsidRDefault="008B41BA" w:rsidP="008B41BA">
            <w:pPr>
              <w:spacing w:after="0" w:line="240" w:lineRule="auto"/>
              <w:rPr>
                <w:rFonts w:ascii="Arial" w:hAnsi="Arial" w:cs="Arial"/>
                <w:i/>
                <w:iCs/>
                <w:sz w:val="14"/>
                <w:szCs w:val="14"/>
              </w:rPr>
            </w:pPr>
            <w:r w:rsidRPr="00B001B2">
              <w:rPr>
                <w:rFonts w:ascii="Arial" w:hAnsi="Arial" w:cs="Arial"/>
                <w:i/>
                <w:iCs/>
                <w:sz w:val="14"/>
                <w:szCs w:val="14"/>
              </w:rPr>
              <w:t>Secretari</w:t>
            </w:r>
            <w:r w:rsidR="000C23E4" w:rsidRPr="00B001B2">
              <w:rPr>
                <w:rFonts w:ascii="Arial" w:hAnsi="Arial" w:cs="Arial"/>
                <w:i/>
                <w:iCs/>
                <w:sz w:val="14"/>
                <w:szCs w:val="14"/>
              </w:rPr>
              <w:t>a</w:t>
            </w:r>
            <w:r w:rsidRPr="00B001B2">
              <w:rPr>
                <w:rFonts w:ascii="Arial" w:hAnsi="Arial" w:cs="Arial"/>
                <w:i/>
                <w:iCs/>
                <w:sz w:val="14"/>
                <w:szCs w:val="14"/>
              </w:rPr>
              <w:t xml:space="preserve"> General </w:t>
            </w:r>
          </w:p>
        </w:tc>
      </w:tr>
      <w:tr w:rsidR="008B41BA" w:rsidRPr="00B001B2" w14:paraId="77CA231C" w14:textId="77777777" w:rsidTr="00CB4C5E">
        <w:trPr>
          <w:trHeight w:val="215"/>
        </w:trPr>
        <w:tc>
          <w:tcPr>
            <w:tcW w:w="3402" w:type="dxa"/>
            <w:tcMar>
              <w:top w:w="0" w:type="dxa"/>
              <w:left w:w="70" w:type="dxa"/>
              <w:bottom w:w="0" w:type="dxa"/>
              <w:right w:w="70" w:type="dxa"/>
            </w:tcMar>
          </w:tcPr>
          <w:p w14:paraId="03FE7FAC" w14:textId="60514192" w:rsidR="008B41BA" w:rsidRPr="00B001B2" w:rsidRDefault="00613E3F" w:rsidP="008B41BA">
            <w:pPr>
              <w:spacing w:after="0" w:line="240" w:lineRule="auto"/>
              <w:rPr>
                <w:rFonts w:ascii="Arial" w:hAnsi="Arial" w:cs="Arial"/>
                <w:i/>
                <w:iCs/>
                <w:sz w:val="14"/>
                <w:szCs w:val="14"/>
              </w:rPr>
            </w:pPr>
            <w:r w:rsidRPr="00B001B2">
              <w:rPr>
                <w:rFonts w:ascii="Arial" w:hAnsi="Arial" w:cs="Arial"/>
                <w:i/>
                <w:iCs/>
                <w:sz w:val="14"/>
                <w:szCs w:val="14"/>
              </w:rPr>
              <w:t xml:space="preserve">Jose Luis Narvaez Forero </w:t>
            </w:r>
          </w:p>
        </w:tc>
        <w:tc>
          <w:tcPr>
            <w:tcW w:w="5387" w:type="dxa"/>
            <w:tcMar>
              <w:top w:w="0" w:type="dxa"/>
              <w:left w:w="70" w:type="dxa"/>
              <w:bottom w:w="0" w:type="dxa"/>
              <w:right w:w="70" w:type="dxa"/>
            </w:tcMar>
          </w:tcPr>
          <w:p w14:paraId="5574AAD2" w14:textId="68711544" w:rsidR="008B41BA" w:rsidRPr="00B001B2" w:rsidRDefault="008B41BA" w:rsidP="008B41BA">
            <w:pPr>
              <w:spacing w:after="0" w:line="240" w:lineRule="auto"/>
              <w:rPr>
                <w:rFonts w:ascii="Arial" w:hAnsi="Arial" w:cs="Arial"/>
                <w:i/>
                <w:iCs/>
                <w:sz w:val="14"/>
                <w:szCs w:val="14"/>
              </w:rPr>
            </w:pPr>
            <w:r w:rsidRPr="00B001B2">
              <w:rPr>
                <w:rFonts w:ascii="Arial" w:hAnsi="Arial" w:cs="Arial"/>
                <w:i/>
                <w:iCs/>
                <w:sz w:val="14"/>
                <w:szCs w:val="14"/>
              </w:rPr>
              <w:t>Director técnic</w:t>
            </w:r>
            <w:r w:rsidR="00613E3F" w:rsidRPr="00B001B2">
              <w:rPr>
                <w:rFonts w:ascii="Arial" w:hAnsi="Arial" w:cs="Arial"/>
                <w:i/>
                <w:iCs/>
                <w:sz w:val="14"/>
                <w:szCs w:val="14"/>
              </w:rPr>
              <w:t>o (E)</w:t>
            </w:r>
            <w:r w:rsidRPr="00B001B2">
              <w:rPr>
                <w:rFonts w:ascii="Arial" w:hAnsi="Arial" w:cs="Arial"/>
                <w:i/>
                <w:iCs/>
                <w:sz w:val="14"/>
                <w:szCs w:val="14"/>
              </w:rPr>
              <w:t xml:space="preserve"> de la Dirección de Cosméticos, Aseo, Plaguicidas y Productos de Higiene Doméstica</w:t>
            </w:r>
          </w:p>
        </w:tc>
      </w:tr>
      <w:tr w:rsidR="00251736" w:rsidRPr="00B001B2" w14:paraId="2F24A0B1" w14:textId="77777777" w:rsidTr="00CB4C5E">
        <w:trPr>
          <w:trHeight w:val="215"/>
        </w:trPr>
        <w:tc>
          <w:tcPr>
            <w:tcW w:w="3402" w:type="dxa"/>
            <w:tcMar>
              <w:top w:w="0" w:type="dxa"/>
              <w:left w:w="70" w:type="dxa"/>
              <w:bottom w:w="0" w:type="dxa"/>
              <w:right w:w="70" w:type="dxa"/>
            </w:tcMar>
          </w:tcPr>
          <w:p w14:paraId="799286D2" w14:textId="10417709" w:rsidR="00251736" w:rsidRPr="00B001B2" w:rsidRDefault="00251736" w:rsidP="008B41BA">
            <w:pPr>
              <w:spacing w:after="0" w:line="240" w:lineRule="auto"/>
              <w:rPr>
                <w:rFonts w:ascii="Arial" w:hAnsi="Arial" w:cs="Arial"/>
                <w:i/>
                <w:iCs/>
                <w:sz w:val="14"/>
                <w:szCs w:val="14"/>
              </w:rPr>
            </w:pPr>
            <w:r w:rsidRPr="00B001B2">
              <w:rPr>
                <w:rFonts w:ascii="Arial" w:hAnsi="Arial" w:cs="Arial"/>
                <w:i/>
                <w:iCs/>
                <w:sz w:val="14"/>
                <w:szCs w:val="14"/>
              </w:rPr>
              <w:t>Andrey Forero Espinosa</w:t>
            </w:r>
          </w:p>
        </w:tc>
        <w:tc>
          <w:tcPr>
            <w:tcW w:w="5387" w:type="dxa"/>
            <w:tcMar>
              <w:top w:w="0" w:type="dxa"/>
              <w:left w:w="70" w:type="dxa"/>
              <w:bottom w:w="0" w:type="dxa"/>
              <w:right w:w="70" w:type="dxa"/>
            </w:tcMar>
          </w:tcPr>
          <w:p w14:paraId="054B2705" w14:textId="2A0DBFA4" w:rsidR="00251736" w:rsidRPr="00B001B2" w:rsidRDefault="00251736" w:rsidP="008B41BA">
            <w:pPr>
              <w:spacing w:after="0" w:line="240" w:lineRule="auto"/>
              <w:rPr>
                <w:rFonts w:ascii="Arial" w:hAnsi="Arial" w:cs="Arial"/>
                <w:i/>
                <w:iCs/>
                <w:sz w:val="14"/>
                <w:szCs w:val="14"/>
              </w:rPr>
            </w:pPr>
            <w:r w:rsidRPr="00B001B2">
              <w:rPr>
                <w:rFonts w:ascii="Arial" w:hAnsi="Arial" w:cs="Arial"/>
                <w:i/>
                <w:iCs/>
                <w:sz w:val="14"/>
                <w:szCs w:val="14"/>
              </w:rPr>
              <w:t xml:space="preserve">Director técnico (E) de la Dirección de Medicamentos y Productos Biológicos </w:t>
            </w:r>
          </w:p>
        </w:tc>
      </w:tr>
      <w:tr w:rsidR="00302192" w:rsidRPr="00B001B2" w14:paraId="0AA10184" w14:textId="77777777" w:rsidTr="00CB4C5E">
        <w:trPr>
          <w:trHeight w:val="215"/>
        </w:trPr>
        <w:tc>
          <w:tcPr>
            <w:tcW w:w="3402" w:type="dxa"/>
            <w:tcMar>
              <w:top w:w="0" w:type="dxa"/>
              <w:left w:w="70" w:type="dxa"/>
              <w:bottom w:w="0" w:type="dxa"/>
              <w:right w:w="70" w:type="dxa"/>
            </w:tcMar>
          </w:tcPr>
          <w:p w14:paraId="2E7E7FF8" w14:textId="78FF4437" w:rsidR="00302192" w:rsidRPr="00B001B2" w:rsidRDefault="00302192" w:rsidP="00302192">
            <w:pPr>
              <w:spacing w:after="0" w:line="240" w:lineRule="auto"/>
              <w:rPr>
                <w:rFonts w:ascii="Arial" w:hAnsi="Arial" w:cs="Arial"/>
                <w:i/>
                <w:iCs/>
                <w:sz w:val="14"/>
                <w:szCs w:val="14"/>
              </w:rPr>
            </w:pPr>
            <w:r w:rsidRPr="00B001B2">
              <w:rPr>
                <w:rFonts w:ascii="Arial" w:hAnsi="Arial" w:cs="Arial"/>
                <w:i/>
                <w:iCs/>
                <w:sz w:val="14"/>
                <w:szCs w:val="14"/>
              </w:rPr>
              <w:t xml:space="preserve">Alba Rocio Jimenez Tovar </w:t>
            </w:r>
          </w:p>
        </w:tc>
        <w:tc>
          <w:tcPr>
            <w:tcW w:w="5387" w:type="dxa"/>
            <w:tcMar>
              <w:top w:w="0" w:type="dxa"/>
              <w:left w:w="70" w:type="dxa"/>
              <w:bottom w:w="0" w:type="dxa"/>
              <w:right w:w="70" w:type="dxa"/>
            </w:tcMar>
          </w:tcPr>
          <w:p w14:paraId="46000A89" w14:textId="165D3D81" w:rsidR="00302192" w:rsidRPr="00B001B2" w:rsidRDefault="00302192" w:rsidP="00302192">
            <w:pPr>
              <w:spacing w:after="0" w:line="240" w:lineRule="auto"/>
              <w:rPr>
                <w:rFonts w:ascii="Arial" w:hAnsi="Arial" w:cs="Arial"/>
                <w:i/>
                <w:iCs/>
                <w:sz w:val="14"/>
                <w:szCs w:val="14"/>
              </w:rPr>
            </w:pPr>
            <w:r w:rsidRPr="00B001B2">
              <w:rPr>
                <w:rFonts w:ascii="Arial" w:hAnsi="Arial" w:cs="Arial"/>
                <w:i/>
                <w:iCs/>
                <w:sz w:val="14"/>
                <w:szCs w:val="14"/>
              </w:rPr>
              <w:t>Director</w:t>
            </w:r>
            <w:r w:rsidR="000A1AC1" w:rsidRPr="00B001B2">
              <w:rPr>
                <w:rFonts w:ascii="Arial" w:hAnsi="Arial" w:cs="Arial"/>
                <w:i/>
                <w:iCs/>
                <w:sz w:val="14"/>
                <w:szCs w:val="14"/>
              </w:rPr>
              <w:t xml:space="preserve">a </w:t>
            </w:r>
            <w:r w:rsidRPr="00B001B2">
              <w:rPr>
                <w:rFonts w:ascii="Arial" w:hAnsi="Arial" w:cs="Arial"/>
                <w:i/>
                <w:iCs/>
                <w:sz w:val="14"/>
                <w:szCs w:val="14"/>
              </w:rPr>
              <w:t xml:space="preserve">técnica de la Dirección de Alimentos y Bebidas  </w:t>
            </w:r>
          </w:p>
        </w:tc>
      </w:tr>
      <w:tr w:rsidR="00302192" w:rsidRPr="00B001B2" w14:paraId="10BFD9B8" w14:textId="77777777" w:rsidTr="00CB4C5E">
        <w:trPr>
          <w:trHeight w:val="248"/>
        </w:trPr>
        <w:tc>
          <w:tcPr>
            <w:tcW w:w="3402" w:type="dxa"/>
            <w:tcMar>
              <w:top w:w="0" w:type="dxa"/>
              <w:left w:w="70" w:type="dxa"/>
              <w:bottom w:w="0" w:type="dxa"/>
              <w:right w:w="70" w:type="dxa"/>
            </w:tcMar>
            <w:vAlign w:val="center"/>
            <w:hideMark/>
          </w:tcPr>
          <w:p w14:paraId="1845A18D" w14:textId="77777777" w:rsidR="00302192" w:rsidRPr="00B001B2" w:rsidRDefault="00302192" w:rsidP="00302192">
            <w:pPr>
              <w:spacing w:after="0" w:line="240" w:lineRule="auto"/>
              <w:rPr>
                <w:rFonts w:ascii="Arial" w:hAnsi="Arial" w:cs="Arial"/>
                <w:i/>
                <w:iCs/>
                <w:sz w:val="14"/>
                <w:szCs w:val="14"/>
              </w:rPr>
            </w:pPr>
            <w:r w:rsidRPr="00B001B2">
              <w:rPr>
                <w:rFonts w:ascii="Arial" w:hAnsi="Arial" w:cs="Arial"/>
                <w:i/>
                <w:iCs/>
                <w:sz w:val="14"/>
                <w:szCs w:val="14"/>
              </w:rPr>
              <w:t>Andrés Fernando Mesa Valencia</w:t>
            </w:r>
          </w:p>
        </w:tc>
        <w:tc>
          <w:tcPr>
            <w:tcW w:w="5387" w:type="dxa"/>
            <w:tcMar>
              <w:top w:w="0" w:type="dxa"/>
              <w:left w:w="70" w:type="dxa"/>
              <w:bottom w:w="0" w:type="dxa"/>
              <w:right w:w="70" w:type="dxa"/>
            </w:tcMar>
            <w:vAlign w:val="center"/>
            <w:hideMark/>
          </w:tcPr>
          <w:p w14:paraId="42534D0E" w14:textId="77777777" w:rsidR="00302192" w:rsidRPr="00B001B2" w:rsidRDefault="00302192" w:rsidP="00302192">
            <w:pPr>
              <w:spacing w:after="0" w:line="240" w:lineRule="auto"/>
              <w:rPr>
                <w:rFonts w:ascii="Arial" w:hAnsi="Arial" w:cs="Arial"/>
                <w:i/>
                <w:iCs/>
                <w:sz w:val="14"/>
                <w:szCs w:val="14"/>
              </w:rPr>
            </w:pPr>
            <w:r w:rsidRPr="00B001B2">
              <w:rPr>
                <w:rFonts w:ascii="Arial" w:hAnsi="Arial" w:cs="Arial"/>
                <w:i/>
                <w:iCs/>
                <w:sz w:val="14"/>
                <w:szCs w:val="14"/>
              </w:rPr>
              <w:t xml:space="preserve">Jefe Oficina Asesora Jurídica  </w:t>
            </w:r>
          </w:p>
        </w:tc>
      </w:tr>
      <w:tr w:rsidR="00302192" w:rsidRPr="00B001B2" w14:paraId="6663D785" w14:textId="77777777" w:rsidTr="00CB4C5E">
        <w:trPr>
          <w:trHeight w:val="293"/>
        </w:trPr>
        <w:tc>
          <w:tcPr>
            <w:tcW w:w="3402" w:type="dxa"/>
            <w:tcMar>
              <w:top w:w="0" w:type="dxa"/>
              <w:left w:w="70" w:type="dxa"/>
              <w:bottom w:w="0" w:type="dxa"/>
              <w:right w:w="70" w:type="dxa"/>
            </w:tcMar>
            <w:vAlign w:val="center"/>
            <w:hideMark/>
          </w:tcPr>
          <w:p w14:paraId="2B103433" w14:textId="77777777" w:rsidR="00302192" w:rsidRPr="00B001B2" w:rsidRDefault="00302192" w:rsidP="00302192">
            <w:pPr>
              <w:spacing w:after="0" w:line="240" w:lineRule="auto"/>
              <w:rPr>
                <w:rFonts w:ascii="Arial" w:hAnsi="Arial" w:cs="Arial"/>
                <w:i/>
                <w:iCs/>
                <w:sz w:val="14"/>
                <w:szCs w:val="14"/>
              </w:rPr>
            </w:pPr>
            <w:r w:rsidRPr="00B001B2">
              <w:rPr>
                <w:rFonts w:ascii="Arial" w:hAnsi="Arial" w:cs="Arial"/>
                <w:i/>
                <w:iCs/>
                <w:sz w:val="14"/>
                <w:szCs w:val="14"/>
              </w:rPr>
              <w:t>Jina Marcela Lozano Bedoya</w:t>
            </w:r>
          </w:p>
        </w:tc>
        <w:tc>
          <w:tcPr>
            <w:tcW w:w="5387" w:type="dxa"/>
            <w:tcMar>
              <w:top w:w="0" w:type="dxa"/>
              <w:left w:w="70" w:type="dxa"/>
              <w:bottom w:w="0" w:type="dxa"/>
              <w:right w:w="70" w:type="dxa"/>
            </w:tcMar>
            <w:vAlign w:val="center"/>
            <w:hideMark/>
          </w:tcPr>
          <w:p w14:paraId="27AF3F87" w14:textId="77777777" w:rsidR="00302192" w:rsidRPr="00B001B2" w:rsidRDefault="00302192" w:rsidP="00302192">
            <w:pPr>
              <w:spacing w:after="0" w:line="240" w:lineRule="auto"/>
              <w:rPr>
                <w:rFonts w:ascii="Arial" w:hAnsi="Arial" w:cs="Arial"/>
                <w:i/>
                <w:iCs/>
                <w:sz w:val="14"/>
                <w:szCs w:val="14"/>
              </w:rPr>
            </w:pPr>
            <w:r w:rsidRPr="00B001B2">
              <w:rPr>
                <w:rFonts w:ascii="Arial" w:hAnsi="Arial" w:cs="Arial"/>
                <w:i/>
                <w:iCs/>
                <w:sz w:val="14"/>
                <w:szCs w:val="14"/>
              </w:rPr>
              <w:t xml:space="preserve">Jefe Oficina Asesora de Planeación </w:t>
            </w:r>
          </w:p>
          <w:p w14:paraId="0924DDF6" w14:textId="77777777" w:rsidR="00302192" w:rsidRPr="00B001B2" w:rsidRDefault="00302192" w:rsidP="00302192">
            <w:pPr>
              <w:spacing w:after="0" w:line="240" w:lineRule="auto"/>
              <w:rPr>
                <w:rFonts w:ascii="Arial" w:hAnsi="Arial" w:cs="Arial"/>
                <w:i/>
                <w:iCs/>
                <w:sz w:val="14"/>
                <w:szCs w:val="14"/>
              </w:rPr>
            </w:pPr>
          </w:p>
        </w:tc>
      </w:tr>
    </w:tbl>
    <w:p w14:paraId="1F4FE927" w14:textId="77777777" w:rsidR="008B41BA" w:rsidRPr="00B001B2" w:rsidRDefault="008B41BA" w:rsidP="008B41BA">
      <w:pPr>
        <w:shd w:val="clear" w:color="auto" w:fill="FFFFFF"/>
        <w:spacing w:after="0" w:line="240" w:lineRule="auto"/>
        <w:jc w:val="center"/>
        <w:rPr>
          <w:rFonts w:ascii="Arial" w:hAnsi="Arial" w:cs="Arial"/>
          <w:sz w:val="14"/>
          <w:szCs w:val="14"/>
        </w:rPr>
      </w:pPr>
    </w:p>
    <w:p w14:paraId="57B03CDB" w14:textId="77777777" w:rsidR="008B41BA" w:rsidRPr="00B001B2" w:rsidRDefault="008B41BA" w:rsidP="008B41BA">
      <w:pPr>
        <w:shd w:val="clear" w:color="auto" w:fill="FFFFFF"/>
        <w:spacing w:after="0" w:line="240" w:lineRule="auto"/>
        <w:rPr>
          <w:rFonts w:ascii="Arial" w:hAnsi="Arial" w:cs="Arial"/>
          <w:sz w:val="14"/>
          <w:szCs w:val="14"/>
        </w:rPr>
      </w:pPr>
    </w:p>
    <w:p w14:paraId="1F1B8689" w14:textId="77777777" w:rsidR="008B41BA" w:rsidRPr="00B001B2" w:rsidRDefault="008B41BA" w:rsidP="008B41BA">
      <w:pPr>
        <w:shd w:val="clear" w:color="auto" w:fill="FFFFFF"/>
        <w:spacing w:after="0" w:line="240" w:lineRule="auto"/>
        <w:ind w:left="708" w:hanging="708"/>
        <w:rPr>
          <w:rFonts w:ascii="Arial" w:hAnsi="Arial" w:cs="Arial"/>
          <w:i/>
          <w:iCs/>
          <w:sz w:val="14"/>
          <w:szCs w:val="14"/>
        </w:rPr>
      </w:pPr>
      <w:r w:rsidRPr="00B001B2">
        <w:rPr>
          <w:rFonts w:ascii="Arial" w:hAnsi="Arial" w:cs="Arial"/>
          <w:i/>
          <w:iCs/>
          <w:sz w:val="14"/>
          <w:szCs w:val="14"/>
        </w:rPr>
        <w:t>Vo. Bo.  Elaboró:</w:t>
      </w:r>
      <w:r w:rsidRPr="00B001B2">
        <w:rPr>
          <w:rFonts w:ascii="Arial" w:hAnsi="Arial" w:cs="Arial"/>
          <w:i/>
          <w:iCs/>
          <w:sz w:val="14"/>
          <w:szCs w:val="14"/>
        </w:rPr>
        <w:tab/>
        <w:t xml:space="preserve">Lucero Garzon Ariza – Profesional Especializado Oficina Asesora de </w:t>
      </w:r>
      <w:proofErr w:type="spellStart"/>
      <w:r w:rsidRPr="00B001B2">
        <w:rPr>
          <w:rFonts w:ascii="Arial" w:hAnsi="Arial" w:cs="Arial"/>
          <w:i/>
          <w:iCs/>
          <w:sz w:val="14"/>
          <w:szCs w:val="14"/>
        </w:rPr>
        <w:t>Planeacion</w:t>
      </w:r>
      <w:proofErr w:type="spellEnd"/>
      <w:r w:rsidRPr="00B001B2">
        <w:rPr>
          <w:rFonts w:ascii="Arial" w:hAnsi="Arial" w:cs="Arial"/>
          <w:i/>
          <w:iCs/>
          <w:sz w:val="14"/>
          <w:szCs w:val="14"/>
        </w:rPr>
        <w:t xml:space="preserve"> </w:t>
      </w:r>
      <w:r w:rsidRPr="00B001B2">
        <w:rPr>
          <w:rFonts w:ascii="Arial" w:hAnsi="Arial" w:cs="Arial"/>
          <w:i/>
          <w:iCs/>
          <w:sz w:val="14"/>
          <w:szCs w:val="14"/>
        </w:rPr>
        <w:tab/>
      </w:r>
      <w:r w:rsidRPr="00B001B2">
        <w:rPr>
          <w:rFonts w:ascii="Arial" w:hAnsi="Arial" w:cs="Arial"/>
          <w:i/>
          <w:iCs/>
          <w:sz w:val="14"/>
          <w:szCs w:val="14"/>
        </w:rPr>
        <w:tab/>
      </w:r>
    </w:p>
    <w:p w14:paraId="7E04FB99" w14:textId="77777777" w:rsidR="008B41BA" w:rsidRPr="00B001B2" w:rsidRDefault="008B41BA" w:rsidP="008B41BA">
      <w:pPr>
        <w:shd w:val="clear" w:color="auto" w:fill="FFFFFF"/>
        <w:spacing w:after="0" w:line="240" w:lineRule="auto"/>
        <w:ind w:left="708" w:hanging="708"/>
        <w:rPr>
          <w:rFonts w:ascii="Arial" w:hAnsi="Arial" w:cs="Arial"/>
          <w:i/>
          <w:iCs/>
          <w:sz w:val="14"/>
          <w:szCs w:val="14"/>
        </w:rPr>
      </w:pPr>
      <w:proofErr w:type="spellStart"/>
      <w:r w:rsidRPr="00B001B2">
        <w:rPr>
          <w:rFonts w:ascii="Arial" w:hAnsi="Arial" w:cs="Arial"/>
          <w:i/>
          <w:iCs/>
          <w:sz w:val="14"/>
          <w:szCs w:val="14"/>
        </w:rPr>
        <w:t>Vo.Bo</w:t>
      </w:r>
      <w:proofErr w:type="spellEnd"/>
      <w:r w:rsidRPr="00B001B2">
        <w:rPr>
          <w:rFonts w:ascii="Arial" w:hAnsi="Arial" w:cs="Arial"/>
          <w:i/>
          <w:iCs/>
          <w:sz w:val="14"/>
          <w:szCs w:val="14"/>
        </w:rPr>
        <w:t>. Revisó:</w:t>
      </w:r>
      <w:r w:rsidRPr="00B001B2">
        <w:rPr>
          <w:i/>
          <w:iCs/>
          <w:sz w:val="14"/>
          <w:szCs w:val="14"/>
        </w:rPr>
        <w:t xml:space="preserve"> </w:t>
      </w:r>
      <w:r w:rsidRPr="00B001B2">
        <w:rPr>
          <w:i/>
          <w:iCs/>
          <w:sz w:val="14"/>
          <w:szCs w:val="14"/>
        </w:rPr>
        <w:tab/>
      </w:r>
      <w:r w:rsidRPr="00B001B2">
        <w:rPr>
          <w:rFonts w:ascii="Arial" w:hAnsi="Arial" w:cs="Arial"/>
          <w:i/>
          <w:iCs/>
          <w:sz w:val="14"/>
          <w:szCs w:val="14"/>
        </w:rPr>
        <w:t>Lady Johanna Mendez Aguirre – Coordinadora Grupo de Apoyo Reglamentario Oficina Asesora Jurídica</w:t>
      </w:r>
    </w:p>
    <w:p w14:paraId="203527E0" w14:textId="65802479" w:rsidR="008B41BA" w:rsidRPr="00B001B2" w:rsidRDefault="008B41BA" w:rsidP="008B41BA">
      <w:pPr>
        <w:shd w:val="clear" w:color="auto" w:fill="FFFFFF"/>
        <w:ind w:left="708" w:hanging="708"/>
      </w:pPr>
      <w:r w:rsidRPr="00B001B2">
        <w:rPr>
          <w:noProof/>
          <w:lang w:val="es-MX" w:eastAsia="es-MX"/>
        </w:rPr>
        <w:drawing>
          <wp:anchor distT="0" distB="0" distL="114300" distR="114300" simplePos="0" relativeHeight="251660288" behindDoc="0" locked="0" layoutInCell="1" allowOverlap="1" wp14:anchorId="1B54B1D4" wp14:editId="53C796B5">
            <wp:simplePos x="0" y="0"/>
            <wp:positionH relativeFrom="column">
              <wp:posOffset>4130675</wp:posOffset>
            </wp:positionH>
            <wp:positionV relativeFrom="paragraph">
              <wp:posOffset>8710930</wp:posOffset>
            </wp:positionV>
            <wp:extent cx="219710" cy="131445"/>
            <wp:effectExtent l="0" t="0" r="8890" b="1905"/>
            <wp:wrapNone/>
            <wp:docPr id="2012373697" name="Imagen 4" descr="Un insecto en un fondo bl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Un insecto en un fondo blanco&#10;&#10;El contenido generado por IA puede ser incorrec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710" cy="131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01B2">
        <w:rPr>
          <w:noProof/>
          <w:lang w:val="es-MX" w:eastAsia="es-MX"/>
        </w:rPr>
        <w:drawing>
          <wp:anchor distT="0" distB="0" distL="114300" distR="114300" simplePos="0" relativeHeight="251661312" behindDoc="0" locked="0" layoutInCell="1" allowOverlap="1" wp14:anchorId="1B36D647" wp14:editId="179BEC5E">
            <wp:simplePos x="0" y="0"/>
            <wp:positionH relativeFrom="column">
              <wp:posOffset>4130675</wp:posOffset>
            </wp:positionH>
            <wp:positionV relativeFrom="paragraph">
              <wp:posOffset>8710930</wp:posOffset>
            </wp:positionV>
            <wp:extent cx="219710" cy="131445"/>
            <wp:effectExtent l="0" t="0" r="8890" b="1905"/>
            <wp:wrapNone/>
            <wp:docPr id="1779970609" name="Imagen 3" descr="Un insecto en un fondo bl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Un insecto en un fondo blanco&#10;&#10;El contenido generado por IA puede ser incorrec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710" cy="131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1D8B45" w14:textId="157A56E7" w:rsidR="00EF2B00" w:rsidRPr="00B001B2" w:rsidRDefault="00EF2B00" w:rsidP="000B1934">
      <w:pPr>
        <w:shd w:val="clear" w:color="auto" w:fill="FFFFFF"/>
        <w:spacing w:after="0"/>
        <w:ind w:left="708" w:hanging="708"/>
        <w:rPr>
          <w:rFonts w:ascii="Arial" w:hAnsi="Arial" w:cs="Arial"/>
          <w:i/>
          <w:iCs/>
          <w:sz w:val="14"/>
          <w:szCs w:val="14"/>
        </w:rPr>
      </w:pPr>
    </w:p>
    <w:p w14:paraId="7874B572" w14:textId="77777777" w:rsidR="00F74E17" w:rsidRPr="000B1934" w:rsidRDefault="00200070" w:rsidP="002F3EA0">
      <w:pPr>
        <w:shd w:val="clear" w:color="auto" w:fill="FFFFFF"/>
        <w:ind w:left="708" w:hanging="708"/>
        <w:rPr>
          <w:sz w:val="14"/>
          <w:szCs w:val="14"/>
        </w:rPr>
      </w:pPr>
      <w:r w:rsidRPr="00B001B2">
        <w:rPr>
          <w:noProof/>
          <w:lang w:val="es-MX" w:eastAsia="es-MX"/>
        </w:rPr>
        <w:drawing>
          <wp:anchor distT="0" distB="0" distL="114300" distR="114300" simplePos="0" relativeHeight="251658240" behindDoc="0" locked="0" layoutInCell="1" allowOverlap="1" wp14:anchorId="0386C9CA" wp14:editId="3BE692D6">
            <wp:simplePos x="0" y="0"/>
            <wp:positionH relativeFrom="column">
              <wp:posOffset>4130675</wp:posOffset>
            </wp:positionH>
            <wp:positionV relativeFrom="paragraph">
              <wp:posOffset>8710930</wp:posOffset>
            </wp:positionV>
            <wp:extent cx="219710" cy="131445"/>
            <wp:effectExtent l="0" t="0" r="0" b="0"/>
            <wp:wrapNone/>
            <wp:docPr id="25640534" name="Imagen 5" descr="Un insecto en un fondo bl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Un insecto en un fondo blanco&#10;&#10;El contenido generado por IA puede ser incorrec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710" cy="131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01B2">
        <w:rPr>
          <w:noProof/>
          <w:lang w:val="es-MX" w:eastAsia="es-MX"/>
        </w:rPr>
        <w:drawing>
          <wp:anchor distT="0" distB="0" distL="114300" distR="114300" simplePos="0" relativeHeight="251657216" behindDoc="0" locked="0" layoutInCell="1" allowOverlap="1" wp14:anchorId="64F8080C" wp14:editId="3DE601F9">
            <wp:simplePos x="0" y="0"/>
            <wp:positionH relativeFrom="column">
              <wp:posOffset>4130675</wp:posOffset>
            </wp:positionH>
            <wp:positionV relativeFrom="paragraph">
              <wp:posOffset>8710930</wp:posOffset>
            </wp:positionV>
            <wp:extent cx="219710" cy="131445"/>
            <wp:effectExtent l="0" t="0" r="0" b="0"/>
            <wp:wrapNone/>
            <wp:docPr id="751175706" name="Imagen 4" descr="Un insecto en un fondo bl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Un insecto en un fondo blanco&#10;&#10;El contenido generado por IA puede ser incorrec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710" cy="13144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74E17" w:rsidRPr="000B1934" w:rsidSect="0020302A">
      <w:headerReference w:type="default" r:id="rId12"/>
      <w:footerReference w:type="default" r:id="rId13"/>
      <w:pgSz w:w="12240" w:h="20160" w:code="5"/>
      <w:pgMar w:top="2835" w:right="1701" w:bottom="1701" w:left="1701" w:header="709" w:footer="17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A366A" w14:textId="77777777" w:rsidR="008967B8" w:rsidRDefault="008967B8" w:rsidP="000D06B9">
      <w:pPr>
        <w:spacing w:after="0" w:line="240" w:lineRule="auto"/>
      </w:pPr>
      <w:r>
        <w:separator/>
      </w:r>
    </w:p>
  </w:endnote>
  <w:endnote w:type="continuationSeparator" w:id="0">
    <w:p w14:paraId="380328CE" w14:textId="77777777" w:rsidR="008967B8" w:rsidRDefault="008967B8" w:rsidP="000D0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01FC0" w14:textId="77777777" w:rsidR="00EF7151" w:rsidRDefault="00200070">
    <w:pPr>
      <w:pStyle w:val="Piedepgina"/>
    </w:pPr>
    <w:r>
      <w:rPr>
        <w:noProof/>
        <w:lang w:val="es-MX" w:eastAsia="es-MX"/>
      </w:rPr>
      <mc:AlternateContent>
        <mc:Choice Requires="wps">
          <w:drawing>
            <wp:anchor distT="0" distB="0" distL="114300" distR="114300" simplePos="0" relativeHeight="251658240" behindDoc="0" locked="0" layoutInCell="1" allowOverlap="1" wp14:anchorId="082787FA" wp14:editId="255F2AF4">
              <wp:simplePos x="0" y="0"/>
              <wp:positionH relativeFrom="margin">
                <wp:align>center</wp:align>
              </wp:positionH>
              <wp:positionV relativeFrom="paragraph">
                <wp:posOffset>26670</wp:posOffset>
              </wp:positionV>
              <wp:extent cx="6680200" cy="1219200"/>
              <wp:effectExtent l="0" t="0" r="0" b="0"/>
              <wp:wrapNone/>
              <wp:docPr id="17318049"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0200" cy="1219200"/>
                      </a:xfrm>
                      <a:prstGeom prst="rect">
                        <a:avLst/>
                      </a:prstGeom>
                      <a:blipFill dpi="0" rotWithShape="1">
                        <a:blip r:embed="rId1"/>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720A912" id="Rectángulo 1" o:spid="_x0000_s1026" style="position:absolute;margin-left:0;margin-top:2.1pt;width:526pt;height:96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" stroked="f" strokeweight="1pt">
              <v:fill r:id="rId2" o:title="" recolor="t" rotate="t" type="frame"/>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A2F92" w14:textId="77777777" w:rsidR="008967B8" w:rsidRDefault="008967B8" w:rsidP="000D06B9">
      <w:pPr>
        <w:spacing w:after="0" w:line="240" w:lineRule="auto"/>
      </w:pPr>
      <w:r>
        <w:separator/>
      </w:r>
    </w:p>
  </w:footnote>
  <w:footnote w:type="continuationSeparator" w:id="0">
    <w:p w14:paraId="71B18E4E" w14:textId="77777777" w:rsidR="008967B8" w:rsidRDefault="008967B8" w:rsidP="000D06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CB3BA" w14:textId="77777777" w:rsidR="00BF0319" w:rsidRDefault="00200070" w:rsidP="00D30E9C">
    <w:pPr>
      <w:pStyle w:val="Encabezado"/>
      <w:tabs>
        <w:tab w:val="clear" w:pos="8838"/>
      </w:tabs>
      <w:rPr>
        <w:noProof/>
        <w:lang w:eastAsia="es-CO"/>
      </w:rPr>
    </w:pPr>
    <w:r>
      <w:rPr>
        <w:noProof/>
        <w:lang w:val="es-MX" w:eastAsia="es-MX"/>
      </w:rPr>
      <mc:AlternateContent>
        <mc:Choice Requires="wps">
          <w:drawing>
            <wp:anchor distT="0" distB="0" distL="114300" distR="114300" simplePos="0" relativeHeight="251657216" behindDoc="0" locked="0" layoutInCell="1" allowOverlap="1" wp14:anchorId="12C0C3E3" wp14:editId="20DA28B9">
              <wp:simplePos x="0" y="0"/>
              <wp:positionH relativeFrom="page">
                <wp:align>right</wp:align>
              </wp:positionH>
              <wp:positionV relativeFrom="paragraph">
                <wp:posOffset>-81915</wp:posOffset>
              </wp:positionV>
              <wp:extent cx="7624445" cy="1329690"/>
              <wp:effectExtent l="0" t="0" r="0" b="0"/>
              <wp:wrapNone/>
              <wp:docPr id="1630944919"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4445" cy="1329690"/>
                      </a:xfrm>
                      <a:prstGeom prst="rect">
                        <a:avLst/>
                      </a:prstGeom>
                      <a:blipFill dpi="0" rotWithShape="1">
                        <a:blip r:embed="rId1"/>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94851C0" id="Rectángulo 3" o:spid="_x0000_s1026" style="position:absolute;margin-left:549.15pt;margin-top:-6.45pt;width:600.35pt;height:104.7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" stroked="f" strokeweight="1pt">
              <v:fill r:id="rId2" o:title="" recolor="t" rotate="t" type="frame"/>
              <w10:wrap anchorx="page"/>
            </v:rect>
          </w:pict>
        </mc:Fallback>
      </mc:AlternateContent>
    </w:r>
    <w:r w:rsidR="00D30E9C">
      <w:rPr>
        <w:noProof/>
        <w:lang w:eastAsia="es-CO"/>
      </w:rPr>
      <w:tab/>
    </w:r>
  </w:p>
  <w:p w14:paraId="6467B099" w14:textId="77777777" w:rsidR="00DF02C0" w:rsidRDefault="00DA5E55" w:rsidP="00DA5E55">
    <w:pPr>
      <w:pStyle w:val="Encabezado"/>
      <w:tabs>
        <w:tab w:val="clear" w:pos="4419"/>
        <w:tab w:val="clear" w:pos="8838"/>
        <w:tab w:val="left" w:pos="3035"/>
      </w:tabs>
      <w:rPr>
        <w:noProof/>
        <w:lang w:eastAsia="es-CO"/>
      </w:rPr>
    </w:pPr>
    <w:r>
      <w:rPr>
        <w:noProof/>
        <w:lang w:eastAsia="es-CO"/>
      </w:rPr>
      <w:tab/>
    </w:r>
  </w:p>
  <w:p w14:paraId="78EEC91A" w14:textId="77777777" w:rsidR="00DF02C0" w:rsidRDefault="00DF02C0" w:rsidP="00D30E9C">
    <w:pPr>
      <w:pStyle w:val="Encabezado"/>
      <w:tabs>
        <w:tab w:val="clear" w:pos="8838"/>
      </w:tabs>
      <w:rPr>
        <w:noProof/>
        <w:lang w:eastAsia="es-CO"/>
      </w:rPr>
    </w:pPr>
  </w:p>
  <w:p w14:paraId="7BA5DD62" w14:textId="77777777" w:rsidR="00DF02C0" w:rsidRDefault="00DF02C0" w:rsidP="00D30E9C">
    <w:pPr>
      <w:pStyle w:val="Encabezado"/>
      <w:tabs>
        <w:tab w:val="clear" w:pos="8838"/>
      </w:tabs>
      <w:rPr>
        <w:noProof/>
        <w:lang w:eastAsia="es-CO"/>
      </w:rPr>
    </w:pPr>
  </w:p>
  <w:p w14:paraId="252AEB05" w14:textId="77777777" w:rsidR="00DF02C0" w:rsidRDefault="00DF02C0" w:rsidP="00D30E9C">
    <w:pPr>
      <w:pStyle w:val="Encabezado"/>
      <w:tabs>
        <w:tab w:val="clear" w:pos="8838"/>
      </w:tabs>
      <w:rPr>
        <w:noProof/>
        <w:lang w:eastAsia="es-CO"/>
      </w:rPr>
    </w:pPr>
  </w:p>
  <w:p w14:paraId="7A86E060" w14:textId="77777777" w:rsidR="00DF02C0" w:rsidRDefault="00DF02C0" w:rsidP="00DF02C0">
    <w:pPr>
      <w:spacing w:after="0" w:line="240" w:lineRule="auto"/>
      <w:jc w:val="center"/>
      <w:rPr>
        <w:rFonts w:ascii="Arial" w:hAnsi="Arial" w:cs="Arial"/>
      </w:rPr>
    </w:pPr>
  </w:p>
  <w:p w14:paraId="235AC09B" w14:textId="77777777" w:rsidR="00545D58" w:rsidRDefault="00545D58" w:rsidP="00DF02C0">
    <w:pPr>
      <w:spacing w:after="0" w:line="240" w:lineRule="auto"/>
      <w:jc w:val="center"/>
      <w:rPr>
        <w:rFonts w:ascii="Arial" w:hAnsi="Arial" w:cs="Arial"/>
      </w:rPr>
    </w:pPr>
  </w:p>
  <w:p w14:paraId="6B9BCC5A" w14:textId="77777777" w:rsidR="0085281C" w:rsidRDefault="0085281C" w:rsidP="00DF02C0">
    <w:pPr>
      <w:spacing w:after="0" w:line="240" w:lineRule="auto"/>
      <w:jc w:val="center"/>
      <w:rPr>
        <w:rFonts w:ascii="Arial" w:hAnsi="Arial" w:cs="Arial"/>
      </w:rPr>
    </w:pPr>
  </w:p>
  <w:p w14:paraId="52FB94ED" w14:textId="77777777" w:rsidR="00DF02C0" w:rsidRPr="00200070" w:rsidRDefault="00DF02C0" w:rsidP="00DF02C0">
    <w:pPr>
      <w:spacing w:after="0" w:line="240" w:lineRule="auto"/>
      <w:jc w:val="center"/>
      <w:rPr>
        <w:rFonts w:ascii="Arial" w:hAnsi="Arial" w:cs="Arial"/>
        <w:sz w:val="20"/>
        <w:szCs w:val="20"/>
      </w:rPr>
    </w:pPr>
    <w:r w:rsidRPr="00200070">
      <w:rPr>
        <w:rFonts w:ascii="Arial" w:hAnsi="Arial" w:cs="Arial"/>
        <w:sz w:val="20"/>
        <w:szCs w:val="20"/>
      </w:rPr>
      <w:t>República de Colombia</w:t>
    </w:r>
  </w:p>
  <w:p w14:paraId="188D283C" w14:textId="77777777" w:rsidR="00DF02C0" w:rsidRPr="00200070" w:rsidRDefault="00DF02C0" w:rsidP="00DF02C0">
    <w:pPr>
      <w:spacing w:after="0" w:line="240" w:lineRule="auto"/>
      <w:jc w:val="center"/>
      <w:rPr>
        <w:rFonts w:ascii="Arial" w:hAnsi="Arial" w:cs="Arial"/>
        <w:sz w:val="20"/>
        <w:szCs w:val="20"/>
      </w:rPr>
    </w:pPr>
    <w:r w:rsidRPr="00200070">
      <w:rPr>
        <w:rFonts w:ascii="Arial" w:hAnsi="Arial" w:cs="Arial"/>
        <w:sz w:val="20"/>
        <w:szCs w:val="20"/>
      </w:rPr>
      <w:t>Ministerio de Salud y Protección Social</w:t>
    </w:r>
  </w:p>
  <w:p w14:paraId="7A4D3AFE" w14:textId="77777777" w:rsidR="00DF02C0" w:rsidRPr="00200070" w:rsidRDefault="00DF02C0" w:rsidP="00DF02C0">
    <w:pPr>
      <w:spacing w:after="0" w:line="240" w:lineRule="auto"/>
      <w:jc w:val="center"/>
      <w:rPr>
        <w:rFonts w:ascii="Arial" w:hAnsi="Arial" w:cs="Arial"/>
        <w:sz w:val="20"/>
        <w:szCs w:val="20"/>
      </w:rPr>
    </w:pPr>
    <w:r w:rsidRPr="00200070">
      <w:rPr>
        <w:rFonts w:ascii="Arial" w:hAnsi="Arial" w:cs="Arial"/>
        <w:sz w:val="20"/>
        <w:szCs w:val="20"/>
      </w:rPr>
      <w:t>Instituto Nacional de Vigilancia de Medicamentos y Alimentos – INVIMA</w:t>
    </w:r>
  </w:p>
  <w:p w14:paraId="7FDD2120" w14:textId="77777777" w:rsidR="00DF02C0" w:rsidRPr="00200070" w:rsidRDefault="00DF02C0" w:rsidP="00DF02C0">
    <w:pPr>
      <w:spacing w:after="0" w:line="240" w:lineRule="auto"/>
      <w:jc w:val="center"/>
      <w:rPr>
        <w:rFonts w:ascii="Arial" w:hAnsi="Arial" w:cs="Arial"/>
        <w:sz w:val="10"/>
        <w:szCs w:val="10"/>
      </w:rPr>
    </w:pPr>
  </w:p>
  <w:p w14:paraId="487D6C6F" w14:textId="7978DA31" w:rsidR="00301B81" w:rsidRPr="00554FBB" w:rsidRDefault="00E005FC" w:rsidP="002B57E8">
    <w:pPr>
      <w:spacing w:after="0" w:line="240" w:lineRule="auto"/>
      <w:jc w:val="center"/>
      <w:rPr>
        <w:rFonts w:ascii="Arial" w:hAnsi="Arial" w:cs="Arial"/>
        <w:i/>
        <w:iCs/>
      </w:rPr>
    </w:pPr>
    <w:r w:rsidRPr="00E005FC">
      <w:rPr>
        <w:rFonts w:ascii="Arial" w:hAnsi="Arial" w:cs="Arial"/>
        <w:i/>
        <w:iCs/>
      </w:rPr>
      <w:t xml:space="preserve">Resolución No. </w:t>
    </w:r>
    <w:proofErr w:type="spellStart"/>
    <w:r w:rsidRPr="00E005FC">
      <w:rPr>
        <w:rFonts w:ascii="Arial" w:hAnsi="Arial" w:cs="Arial"/>
        <w:i/>
        <w:iCs/>
      </w:rPr>
      <w:t>xxxxxxxxx</w:t>
    </w:r>
    <w:proofErr w:type="spellEnd"/>
    <w:r w:rsidRPr="00E005FC">
      <w:rPr>
        <w:rFonts w:ascii="Arial" w:hAnsi="Arial" w:cs="Arial"/>
        <w:i/>
        <w:iCs/>
      </w:rPr>
      <w:t xml:space="preserve"> del </w:t>
    </w:r>
    <w:proofErr w:type="spellStart"/>
    <w:r w:rsidRPr="00E005FC">
      <w:rPr>
        <w:rFonts w:ascii="Arial" w:hAnsi="Arial" w:cs="Arial"/>
        <w:i/>
        <w:iCs/>
      </w:rPr>
      <w:t>xx</w:t>
    </w:r>
    <w:proofErr w:type="spellEnd"/>
    <w:r w:rsidRPr="00E005FC">
      <w:rPr>
        <w:rFonts w:ascii="Arial" w:hAnsi="Arial" w:cs="Arial"/>
        <w:i/>
        <w:iCs/>
      </w:rPr>
      <w:t xml:space="preserve"> de </w:t>
    </w:r>
    <w:r w:rsidR="000C23E4">
      <w:rPr>
        <w:rFonts w:ascii="Arial" w:hAnsi="Arial" w:cs="Arial"/>
        <w:i/>
        <w:iCs/>
      </w:rPr>
      <w:t>septiembre de</w:t>
    </w:r>
    <w:r w:rsidRPr="00E005FC">
      <w:rPr>
        <w:rFonts w:ascii="Arial" w:hAnsi="Arial" w:cs="Arial"/>
        <w:i/>
        <w:iCs/>
      </w:rPr>
      <w:t xml:space="preserve"> 2026 </w:t>
    </w:r>
    <w:r w:rsidR="00301B81" w:rsidRPr="00545D58">
      <w:rPr>
        <w:rFonts w:ascii="Arial" w:hAnsi="Arial" w:cs="Arial"/>
        <w:i/>
        <w:iCs/>
      </w:rPr>
      <w:t xml:space="preserve">Mediante la cual se modifica parcialmente la </w:t>
    </w:r>
    <w:r w:rsidR="00301B81">
      <w:rPr>
        <w:rFonts w:ascii="Arial" w:hAnsi="Arial" w:cs="Arial"/>
        <w:i/>
        <w:iCs/>
      </w:rPr>
      <w:t>R</w:t>
    </w:r>
    <w:r w:rsidR="00301B81" w:rsidRPr="00545D58">
      <w:rPr>
        <w:rFonts w:ascii="Arial" w:hAnsi="Arial" w:cs="Arial"/>
        <w:i/>
        <w:iCs/>
      </w:rPr>
      <w:t>esolución</w:t>
    </w:r>
    <w:r w:rsidR="00301B81">
      <w:rPr>
        <w:rFonts w:ascii="Arial" w:hAnsi="Arial" w:cs="Arial"/>
        <w:i/>
        <w:iCs/>
      </w:rPr>
      <w:t xml:space="preserve"> 2025067543</w:t>
    </w:r>
    <w:r w:rsidR="00301B81" w:rsidRPr="00545D58">
      <w:rPr>
        <w:rFonts w:ascii="Arial" w:hAnsi="Arial" w:cs="Arial"/>
        <w:i/>
        <w:iCs/>
      </w:rPr>
      <w:t xml:space="preserve"> del </w:t>
    </w:r>
    <w:r w:rsidR="00301B81">
      <w:rPr>
        <w:rFonts w:ascii="Arial" w:hAnsi="Arial" w:cs="Arial"/>
        <w:i/>
        <w:iCs/>
      </w:rPr>
      <w:t>22</w:t>
    </w:r>
    <w:r w:rsidR="00301B81" w:rsidRPr="00545D58">
      <w:rPr>
        <w:rFonts w:ascii="Arial" w:hAnsi="Arial" w:cs="Arial"/>
        <w:i/>
        <w:iCs/>
      </w:rPr>
      <w:t xml:space="preserve"> de diciembre de 202</w:t>
    </w:r>
    <w:r w:rsidR="00301B81">
      <w:rPr>
        <w:rFonts w:ascii="Arial" w:hAnsi="Arial" w:cs="Arial"/>
        <w:i/>
        <w:iCs/>
      </w:rPr>
      <w:t>5</w:t>
    </w:r>
    <w:r w:rsidR="00301B81" w:rsidRPr="00545D58">
      <w:rPr>
        <w:rFonts w:ascii="Arial" w:hAnsi="Arial" w:cs="Arial"/>
        <w:i/>
        <w:iCs/>
      </w:rPr>
      <w:t xml:space="preserve"> “Por la cual se actualizan las tarifas en el Instituto Nacional de Vigilancia de Medicamentos y Alimentos – INVIMA”</w:t>
    </w:r>
    <w:r w:rsidR="008520DB">
      <w:rPr>
        <w:rFonts w:ascii="Arial" w:hAnsi="Arial" w:cs="Arial"/>
        <w:i/>
        <w:iCs/>
      </w:rPr>
      <w:t xml:space="preserve">, modificada por la resolución </w:t>
    </w:r>
    <w:r w:rsidR="008520DB" w:rsidRPr="008520DB">
      <w:rPr>
        <w:rFonts w:ascii="Arial" w:hAnsi="Arial" w:cs="Arial"/>
        <w:i/>
        <w:iCs/>
      </w:rPr>
      <w:t>2026033499 del 30 de junio de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84D5EE"/>
    <w:multiLevelType w:val="hybridMultilevel"/>
    <w:tmpl w:val="0B24C724"/>
    <w:lvl w:ilvl="0" w:tplc="24485672">
      <w:start w:val="1"/>
      <w:numFmt w:val="bullet"/>
      <w:lvlText w:val="·"/>
      <w:lvlJc w:val="left"/>
      <w:pPr>
        <w:ind w:left="720" w:hanging="360"/>
      </w:pPr>
      <w:rPr>
        <w:rFonts w:ascii="Symbol" w:hAnsi="Symbol" w:hint="default"/>
      </w:rPr>
    </w:lvl>
    <w:lvl w:ilvl="1" w:tplc="B4A254D6">
      <w:start w:val="1"/>
      <w:numFmt w:val="bullet"/>
      <w:lvlText w:val="o"/>
      <w:lvlJc w:val="left"/>
      <w:pPr>
        <w:ind w:left="1440" w:hanging="360"/>
      </w:pPr>
      <w:rPr>
        <w:rFonts w:ascii="Courier New" w:hAnsi="Courier New" w:hint="default"/>
      </w:rPr>
    </w:lvl>
    <w:lvl w:ilvl="2" w:tplc="E7AC5E5C">
      <w:start w:val="1"/>
      <w:numFmt w:val="bullet"/>
      <w:lvlText w:val=""/>
      <w:lvlJc w:val="left"/>
      <w:pPr>
        <w:ind w:left="2160" w:hanging="360"/>
      </w:pPr>
      <w:rPr>
        <w:rFonts w:ascii="Wingdings" w:hAnsi="Wingdings" w:hint="default"/>
      </w:rPr>
    </w:lvl>
    <w:lvl w:ilvl="3" w:tplc="647A16B6">
      <w:start w:val="1"/>
      <w:numFmt w:val="bullet"/>
      <w:lvlText w:val=""/>
      <w:lvlJc w:val="left"/>
      <w:pPr>
        <w:ind w:left="2880" w:hanging="360"/>
      </w:pPr>
      <w:rPr>
        <w:rFonts w:ascii="Symbol" w:hAnsi="Symbol" w:hint="default"/>
      </w:rPr>
    </w:lvl>
    <w:lvl w:ilvl="4" w:tplc="A11060F2">
      <w:start w:val="1"/>
      <w:numFmt w:val="bullet"/>
      <w:lvlText w:val="o"/>
      <w:lvlJc w:val="left"/>
      <w:pPr>
        <w:ind w:left="3600" w:hanging="360"/>
      </w:pPr>
      <w:rPr>
        <w:rFonts w:ascii="Courier New" w:hAnsi="Courier New" w:hint="default"/>
      </w:rPr>
    </w:lvl>
    <w:lvl w:ilvl="5" w:tplc="879011BE">
      <w:start w:val="1"/>
      <w:numFmt w:val="bullet"/>
      <w:lvlText w:val=""/>
      <w:lvlJc w:val="left"/>
      <w:pPr>
        <w:ind w:left="4320" w:hanging="360"/>
      </w:pPr>
      <w:rPr>
        <w:rFonts w:ascii="Wingdings" w:hAnsi="Wingdings" w:hint="default"/>
      </w:rPr>
    </w:lvl>
    <w:lvl w:ilvl="6" w:tplc="120E1D60">
      <w:start w:val="1"/>
      <w:numFmt w:val="bullet"/>
      <w:lvlText w:val=""/>
      <w:lvlJc w:val="left"/>
      <w:pPr>
        <w:ind w:left="5040" w:hanging="360"/>
      </w:pPr>
      <w:rPr>
        <w:rFonts w:ascii="Symbol" w:hAnsi="Symbol" w:hint="default"/>
      </w:rPr>
    </w:lvl>
    <w:lvl w:ilvl="7" w:tplc="37B4781E">
      <w:start w:val="1"/>
      <w:numFmt w:val="bullet"/>
      <w:lvlText w:val="o"/>
      <w:lvlJc w:val="left"/>
      <w:pPr>
        <w:ind w:left="5760" w:hanging="360"/>
      </w:pPr>
      <w:rPr>
        <w:rFonts w:ascii="Courier New" w:hAnsi="Courier New" w:hint="default"/>
      </w:rPr>
    </w:lvl>
    <w:lvl w:ilvl="8" w:tplc="B660FA52">
      <w:start w:val="1"/>
      <w:numFmt w:val="bullet"/>
      <w:lvlText w:val=""/>
      <w:lvlJc w:val="left"/>
      <w:pPr>
        <w:ind w:left="6480" w:hanging="360"/>
      </w:pPr>
      <w:rPr>
        <w:rFonts w:ascii="Wingdings" w:hAnsi="Wingdings" w:hint="default"/>
      </w:rPr>
    </w:lvl>
  </w:abstractNum>
  <w:abstractNum w:abstractNumId="1" w15:restartNumberingAfterBreak="0">
    <w:nsid w:val="4AABE8C3"/>
    <w:multiLevelType w:val="hybridMultilevel"/>
    <w:tmpl w:val="6DAA83B0"/>
    <w:lvl w:ilvl="0" w:tplc="6EBEE966">
      <w:start w:val="1"/>
      <w:numFmt w:val="bullet"/>
      <w:lvlText w:val="·"/>
      <w:lvlJc w:val="left"/>
      <w:pPr>
        <w:ind w:left="720" w:hanging="360"/>
      </w:pPr>
      <w:rPr>
        <w:rFonts w:ascii="Symbol" w:hAnsi="Symbol" w:hint="default"/>
      </w:rPr>
    </w:lvl>
    <w:lvl w:ilvl="1" w:tplc="9D786D62">
      <w:start w:val="1"/>
      <w:numFmt w:val="bullet"/>
      <w:lvlText w:val="o"/>
      <w:lvlJc w:val="left"/>
      <w:pPr>
        <w:ind w:left="1440" w:hanging="360"/>
      </w:pPr>
      <w:rPr>
        <w:rFonts w:ascii="Courier New" w:hAnsi="Courier New" w:hint="default"/>
      </w:rPr>
    </w:lvl>
    <w:lvl w:ilvl="2" w:tplc="D27ED2AA">
      <w:start w:val="1"/>
      <w:numFmt w:val="bullet"/>
      <w:lvlText w:val=""/>
      <w:lvlJc w:val="left"/>
      <w:pPr>
        <w:ind w:left="2160" w:hanging="360"/>
      </w:pPr>
      <w:rPr>
        <w:rFonts w:ascii="Wingdings" w:hAnsi="Wingdings" w:hint="default"/>
      </w:rPr>
    </w:lvl>
    <w:lvl w:ilvl="3" w:tplc="65526A82">
      <w:start w:val="1"/>
      <w:numFmt w:val="bullet"/>
      <w:lvlText w:val=""/>
      <w:lvlJc w:val="left"/>
      <w:pPr>
        <w:ind w:left="2880" w:hanging="360"/>
      </w:pPr>
      <w:rPr>
        <w:rFonts w:ascii="Symbol" w:hAnsi="Symbol" w:hint="default"/>
      </w:rPr>
    </w:lvl>
    <w:lvl w:ilvl="4" w:tplc="635C3530">
      <w:start w:val="1"/>
      <w:numFmt w:val="bullet"/>
      <w:lvlText w:val="o"/>
      <w:lvlJc w:val="left"/>
      <w:pPr>
        <w:ind w:left="3600" w:hanging="360"/>
      </w:pPr>
      <w:rPr>
        <w:rFonts w:ascii="Courier New" w:hAnsi="Courier New" w:hint="default"/>
      </w:rPr>
    </w:lvl>
    <w:lvl w:ilvl="5" w:tplc="EE44301A">
      <w:start w:val="1"/>
      <w:numFmt w:val="bullet"/>
      <w:lvlText w:val=""/>
      <w:lvlJc w:val="left"/>
      <w:pPr>
        <w:ind w:left="4320" w:hanging="360"/>
      </w:pPr>
      <w:rPr>
        <w:rFonts w:ascii="Wingdings" w:hAnsi="Wingdings" w:hint="default"/>
      </w:rPr>
    </w:lvl>
    <w:lvl w:ilvl="6" w:tplc="E06050A4">
      <w:start w:val="1"/>
      <w:numFmt w:val="bullet"/>
      <w:lvlText w:val=""/>
      <w:lvlJc w:val="left"/>
      <w:pPr>
        <w:ind w:left="5040" w:hanging="360"/>
      </w:pPr>
      <w:rPr>
        <w:rFonts w:ascii="Symbol" w:hAnsi="Symbol" w:hint="default"/>
      </w:rPr>
    </w:lvl>
    <w:lvl w:ilvl="7" w:tplc="3C260A96">
      <w:start w:val="1"/>
      <w:numFmt w:val="bullet"/>
      <w:lvlText w:val="o"/>
      <w:lvlJc w:val="left"/>
      <w:pPr>
        <w:ind w:left="5760" w:hanging="360"/>
      </w:pPr>
      <w:rPr>
        <w:rFonts w:ascii="Courier New" w:hAnsi="Courier New" w:hint="default"/>
      </w:rPr>
    </w:lvl>
    <w:lvl w:ilvl="8" w:tplc="6350728E">
      <w:start w:val="1"/>
      <w:numFmt w:val="bullet"/>
      <w:lvlText w:val=""/>
      <w:lvlJc w:val="left"/>
      <w:pPr>
        <w:ind w:left="6480" w:hanging="360"/>
      </w:pPr>
      <w:rPr>
        <w:rFonts w:ascii="Wingdings" w:hAnsi="Wingdings" w:hint="default"/>
      </w:rPr>
    </w:lvl>
  </w:abstractNum>
  <w:abstractNum w:abstractNumId="2" w15:restartNumberingAfterBreak="0">
    <w:nsid w:val="5657020A"/>
    <w:multiLevelType w:val="hybridMultilevel"/>
    <w:tmpl w:val="C5B651EC"/>
    <w:lvl w:ilvl="0" w:tplc="06AC6186">
      <w:start w:val="4001"/>
      <w:numFmt w:val="bullet"/>
      <w:lvlText w:val=""/>
      <w:lvlJc w:val="left"/>
      <w:pPr>
        <w:ind w:left="720" w:hanging="360"/>
      </w:pPr>
      <w:rPr>
        <w:rFonts w:ascii="Symbol" w:eastAsia="Aptos" w:hAnsi="Symbol" w:cs="Apto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66D8AC6D"/>
    <w:multiLevelType w:val="hybridMultilevel"/>
    <w:tmpl w:val="2918016C"/>
    <w:lvl w:ilvl="0" w:tplc="0408E2A4">
      <w:start w:val="1"/>
      <w:numFmt w:val="bullet"/>
      <w:lvlText w:val="·"/>
      <w:lvlJc w:val="left"/>
      <w:pPr>
        <w:ind w:left="720" w:hanging="360"/>
      </w:pPr>
      <w:rPr>
        <w:rFonts w:ascii="Symbol" w:hAnsi="Symbol" w:hint="default"/>
      </w:rPr>
    </w:lvl>
    <w:lvl w:ilvl="1" w:tplc="542ED350">
      <w:start w:val="1"/>
      <w:numFmt w:val="bullet"/>
      <w:lvlText w:val="o"/>
      <w:lvlJc w:val="left"/>
      <w:pPr>
        <w:ind w:left="1440" w:hanging="360"/>
      </w:pPr>
      <w:rPr>
        <w:rFonts w:ascii="Courier New" w:hAnsi="Courier New" w:hint="default"/>
      </w:rPr>
    </w:lvl>
    <w:lvl w:ilvl="2" w:tplc="22D6DE68">
      <w:start w:val="1"/>
      <w:numFmt w:val="bullet"/>
      <w:lvlText w:val=""/>
      <w:lvlJc w:val="left"/>
      <w:pPr>
        <w:ind w:left="2160" w:hanging="360"/>
      </w:pPr>
      <w:rPr>
        <w:rFonts w:ascii="Wingdings" w:hAnsi="Wingdings" w:hint="default"/>
      </w:rPr>
    </w:lvl>
    <w:lvl w:ilvl="3" w:tplc="CB68D278">
      <w:start w:val="1"/>
      <w:numFmt w:val="bullet"/>
      <w:lvlText w:val=""/>
      <w:lvlJc w:val="left"/>
      <w:pPr>
        <w:ind w:left="2880" w:hanging="360"/>
      </w:pPr>
      <w:rPr>
        <w:rFonts w:ascii="Symbol" w:hAnsi="Symbol" w:hint="default"/>
      </w:rPr>
    </w:lvl>
    <w:lvl w:ilvl="4" w:tplc="FDE267C4">
      <w:start w:val="1"/>
      <w:numFmt w:val="bullet"/>
      <w:lvlText w:val="o"/>
      <w:lvlJc w:val="left"/>
      <w:pPr>
        <w:ind w:left="3600" w:hanging="360"/>
      </w:pPr>
      <w:rPr>
        <w:rFonts w:ascii="Courier New" w:hAnsi="Courier New" w:hint="default"/>
      </w:rPr>
    </w:lvl>
    <w:lvl w:ilvl="5" w:tplc="41E07C68">
      <w:start w:val="1"/>
      <w:numFmt w:val="bullet"/>
      <w:lvlText w:val=""/>
      <w:lvlJc w:val="left"/>
      <w:pPr>
        <w:ind w:left="4320" w:hanging="360"/>
      </w:pPr>
      <w:rPr>
        <w:rFonts w:ascii="Wingdings" w:hAnsi="Wingdings" w:hint="default"/>
      </w:rPr>
    </w:lvl>
    <w:lvl w:ilvl="6" w:tplc="281C39E0">
      <w:start w:val="1"/>
      <w:numFmt w:val="bullet"/>
      <w:lvlText w:val=""/>
      <w:lvlJc w:val="left"/>
      <w:pPr>
        <w:ind w:left="5040" w:hanging="360"/>
      </w:pPr>
      <w:rPr>
        <w:rFonts w:ascii="Symbol" w:hAnsi="Symbol" w:hint="default"/>
      </w:rPr>
    </w:lvl>
    <w:lvl w:ilvl="7" w:tplc="B308DC12">
      <w:start w:val="1"/>
      <w:numFmt w:val="bullet"/>
      <w:lvlText w:val="o"/>
      <w:lvlJc w:val="left"/>
      <w:pPr>
        <w:ind w:left="5760" w:hanging="360"/>
      </w:pPr>
      <w:rPr>
        <w:rFonts w:ascii="Courier New" w:hAnsi="Courier New" w:hint="default"/>
      </w:rPr>
    </w:lvl>
    <w:lvl w:ilvl="8" w:tplc="38E05A38">
      <w:start w:val="1"/>
      <w:numFmt w:val="bullet"/>
      <w:lvlText w:val=""/>
      <w:lvlJc w:val="left"/>
      <w:pPr>
        <w:ind w:left="6480" w:hanging="360"/>
      </w:pPr>
      <w:rPr>
        <w:rFonts w:ascii="Wingdings" w:hAnsi="Wingdings" w:hint="default"/>
      </w:rPr>
    </w:lvl>
  </w:abstractNum>
  <w:abstractNum w:abstractNumId="4" w15:restartNumberingAfterBreak="0">
    <w:nsid w:val="75396CA4"/>
    <w:multiLevelType w:val="hybridMultilevel"/>
    <w:tmpl w:val="E4DEC20C"/>
    <w:lvl w:ilvl="0" w:tplc="DA404D2C">
      <w:start w:val="1"/>
      <w:numFmt w:val="bullet"/>
      <w:lvlText w:val="·"/>
      <w:lvlJc w:val="left"/>
      <w:pPr>
        <w:ind w:left="720" w:hanging="360"/>
      </w:pPr>
      <w:rPr>
        <w:rFonts w:ascii="Symbol" w:hAnsi="Symbol" w:hint="default"/>
      </w:rPr>
    </w:lvl>
    <w:lvl w:ilvl="1" w:tplc="F062A8F4">
      <w:start w:val="1"/>
      <w:numFmt w:val="bullet"/>
      <w:lvlText w:val="o"/>
      <w:lvlJc w:val="left"/>
      <w:pPr>
        <w:ind w:left="1440" w:hanging="360"/>
      </w:pPr>
      <w:rPr>
        <w:rFonts w:ascii="Courier New" w:hAnsi="Courier New" w:hint="default"/>
      </w:rPr>
    </w:lvl>
    <w:lvl w:ilvl="2" w:tplc="039CD350">
      <w:start w:val="1"/>
      <w:numFmt w:val="bullet"/>
      <w:lvlText w:val=""/>
      <w:lvlJc w:val="left"/>
      <w:pPr>
        <w:ind w:left="2160" w:hanging="360"/>
      </w:pPr>
      <w:rPr>
        <w:rFonts w:ascii="Wingdings" w:hAnsi="Wingdings" w:hint="default"/>
      </w:rPr>
    </w:lvl>
    <w:lvl w:ilvl="3" w:tplc="4A04F002">
      <w:start w:val="1"/>
      <w:numFmt w:val="bullet"/>
      <w:lvlText w:val=""/>
      <w:lvlJc w:val="left"/>
      <w:pPr>
        <w:ind w:left="2880" w:hanging="360"/>
      </w:pPr>
      <w:rPr>
        <w:rFonts w:ascii="Symbol" w:hAnsi="Symbol" w:hint="default"/>
      </w:rPr>
    </w:lvl>
    <w:lvl w:ilvl="4" w:tplc="23D062AA">
      <w:start w:val="1"/>
      <w:numFmt w:val="bullet"/>
      <w:lvlText w:val="o"/>
      <w:lvlJc w:val="left"/>
      <w:pPr>
        <w:ind w:left="3600" w:hanging="360"/>
      </w:pPr>
      <w:rPr>
        <w:rFonts w:ascii="Courier New" w:hAnsi="Courier New" w:hint="default"/>
      </w:rPr>
    </w:lvl>
    <w:lvl w:ilvl="5" w:tplc="81D2C31A">
      <w:start w:val="1"/>
      <w:numFmt w:val="bullet"/>
      <w:lvlText w:val=""/>
      <w:lvlJc w:val="left"/>
      <w:pPr>
        <w:ind w:left="4320" w:hanging="360"/>
      </w:pPr>
      <w:rPr>
        <w:rFonts w:ascii="Wingdings" w:hAnsi="Wingdings" w:hint="default"/>
      </w:rPr>
    </w:lvl>
    <w:lvl w:ilvl="6" w:tplc="736EE3C2">
      <w:start w:val="1"/>
      <w:numFmt w:val="bullet"/>
      <w:lvlText w:val=""/>
      <w:lvlJc w:val="left"/>
      <w:pPr>
        <w:ind w:left="5040" w:hanging="360"/>
      </w:pPr>
      <w:rPr>
        <w:rFonts w:ascii="Symbol" w:hAnsi="Symbol" w:hint="default"/>
      </w:rPr>
    </w:lvl>
    <w:lvl w:ilvl="7" w:tplc="4CF4B090">
      <w:start w:val="1"/>
      <w:numFmt w:val="bullet"/>
      <w:lvlText w:val="o"/>
      <w:lvlJc w:val="left"/>
      <w:pPr>
        <w:ind w:left="5760" w:hanging="360"/>
      </w:pPr>
      <w:rPr>
        <w:rFonts w:ascii="Courier New" w:hAnsi="Courier New" w:hint="default"/>
      </w:rPr>
    </w:lvl>
    <w:lvl w:ilvl="8" w:tplc="2404116C">
      <w:start w:val="1"/>
      <w:numFmt w:val="bullet"/>
      <w:lvlText w:val=""/>
      <w:lvlJc w:val="left"/>
      <w:pPr>
        <w:ind w:left="6480" w:hanging="360"/>
      </w:pPr>
      <w:rPr>
        <w:rFonts w:ascii="Wingdings" w:hAnsi="Wingdings" w:hint="default"/>
      </w:rPr>
    </w:lvl>
  </w:abstractNum>
  <w:num w:numId="1" w16cid:durableId="1053046297">
    <w:abstractNumId w:val="0"/>
  </w:num>
  <w:num w:numId="2" w16cid:durableId="786630952">
    <w:abstractNumId w:val="3"/>
  </w:num>
  <w:num w:numId="3" w16cid:durableId="1164734580">
    <w:abstractNumId w:val="1"/>
  </w:num>
  <w:num w:numId="4" w16cid:durableId="828441352">
    <w:abstractNumId w:val="4"/>
  </w:num>
  <w:num w:numId="5" w16cid:durableId="8869946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52C"/>
    <w:rsid w:val="00001220"/>
    <w:rsid w:val="0000254B"/>
    <w:rsid w:val="00005A53"/>
    <w:rsid w:val="00006D12"/>
    <w:rsid w:val="0001089B"/>
    <w:rsid w:val="00011FF5"/>
    <w:rsid w:val="000133B9"/>
    <w:rsid w:val="00013FA5"/>
    <w:rsid w:val="0001411F"/>
    <w:rsid w:val="0001546B"/>
    <w:rsid w:val="00016FC3"/>
    <w:rsid w:val="000179F4"/>
    <w:rsid w:val="000207CD"/>
    <w:rsid w:val="00020DD7"/>
    <w:rsid w:val="00030130"/>
    <w:rsid w:val="000303F2"/>
    <w:rsid w:val="00030F5E"/>
    <w:rsid w:val="00033981"/>
    <w:rsid w:val="00035ACE"/>
    <w:rsid w:val="00040952"/>
    <w:rsid w:val="000417B0"/>
    <w:rsid w:val="00045821"/>
    <w:rsid w:val="000459B8"/>
    <w:rsid w:val="000555FA"/>
    <w:rsid w:val="000562CF"/>
    <w:rsid w:val="00057F47"/>
    <w:rsid w:val="0006094F"/>
    <w:rsid w:val="00061A98"/>
    <w:rsid w:val="00062ACA"/>
    <w:rsid w:val="00063150"/>
    <w:rsid w:val="0006364F"/>
    <w:rsid w:val="000639E1"/>
    <w:rsid w:val="00065125"/>
    <w:rsid w:val="00066B19"/>
    <w:rsid w:val="000677DC"/>
    <w:rsid w:val="00070EEC"/>
    <w:rsid w:val="00076013"/>
    <w:rsid w:val="000822F0"/>
    <w:rsid w:val="00085DCA"/>
    <w:rsid w:val="00086804"/>
    <w:rsid w:val="00086F54"/>
    <w:rsid w:val="00087C19"/>
    <w:rsid w:val="00091118"/>
    <w:rsid w:val="00091760"/>
    <w:rsid w:val="0009728F"/>
    <w:rsid w:val="000977EC"/>
    <w:rsid w:val="00097928"/>
    <w:rsid w:val="000A00DC"/>
    <w:rsid w:val="000A1AC1"/>
    <w:rsid w:val="000A3626"/>
    <w:rsid w:val="000A3E27"/>
    <w:rsid w:val="000B1934"/>
    <w:rsid w:val="000B30CA"/>
    <w:rsid w:val="000B7348"/>
    <w:rsid w:val="000B78D8"/>
    <w:rsid w:val="000C23E4"/>
    <w:rsid w:val="000C2E62"/>
    <w:rsid w:val="000C38EA"/>
    <w:rsid w:val="000C3AA7"/>
    <w:rsid w:val="000C6664"/>
    <w:rsid w:val="000D06B9"/>
    <w:rsid w:val="000D112B"/>
    <w:rsid w:val="000D425B"/>
    <w:rsid w:val="000D6450"/>
    <w:rsid w:val="000D72DC"/>
    <w:rsid w:val="000D77A8"/>
    <w:rsid w:val="000E0528"/>
    <w:rsid w:val="000E2996"/>
    <w:rsid w:val="000E2F7D"/>
    <w:rsid w:val="000E6CA6"/>
    <w:rsid w:val="000F0750"/>
    <w:rsid w:val="000F1A3B"/>
    <w:rsid w:val="000F4918"/>
    <w:rsid w:val="000F7545"/>
    <w:rsid w:val="00103782"/>
    <w:rsid w:val="0010402B"/>
    <w:rsid w:val="00105BB8"/>
    <w:rsid w:val="001139A1"/>
    <w:rsid w:val="00117EC7"/>
    <w:rsid w:val="00120C1E"/>
    <w:rsid w:val="00120F9F"/>
    <w:rsid w:val="001222B7"/>
    <w:rsid w:val="00122371"/>
    <w:rsid w:val="001232D0"/>
    <w:rsid w:val="00125877"/>
    <w:rsid w:val="001269BB"/>
    <w:rsid w:val="0013038D"/>
    <w:rsid w:val="00132B65"/>
    <w:rsid w:val="001355BE"/>
    <w:rsid w:val="00142292"/>
    <w:rsid w:val="00144059"/>
    <w:rsid w:val="00146D87"/>
    <w:rsid w:val="00150E37"/>
    <w:rsid w:val="001523E6"/>
    <w:rsid w:val="00154395"/>
    <w:rsid w:val="00154B8A"/>
    <w:rsid w:val="00156F72"/>
    <w:rsid w:val="00157077"/>
    <w:rsid w:val="00160035"/>
    <w:rsid w:val="0016419A"/>
    <w:rsid w:val="001652B2"/>
    <w:rsid w:val="00175B0A"/>
    <w:rsid w:val="0017618B"/>
    <w:rsid w:val="0018367A"/>
    <w:rsid w:val="0018612E"/>
    <w:rsid w:val="001903EC"/>
    <w:rsid w:val="0019347A"/>
    <w:rsid w:val="00193DCE"/>
    <w:rsid w:val="00195D3C"/>
    <w:rsid w:val="001A1241"/>
    <w:rsid w:val="001A18AB"/>
    <w:rsid w:val="001A32CA"/>
    <w:rsid w:val="001A47B3"/>
    <w:rsid w:val="001A7753"/>
    <w:rsid w:val="001B6F01"/>
    <w:rsid w:val="001B7053"/>
    <w:rsid w:val="001C19A5"/>
    <w:rsid w:val="001C715C"/>
    <w:rsid w:val="001D0D9C"/>
    <w:rsid w:val="001D4122"/>
    <w:rsid w:val="001D4D28"/>
    <w:rsid w:val="001D59EC"/>
    <w:rsid w:val="001D6C8E"/>
    <w:rsid w:val="001E31D5"/>
    <w:rsid w:val="001F3B7A"/>
    <w:rsid w:val="001F5551"/>
    <w:rsid w:val="00200070"/>
    <w:rsid w:val="00202CA6"/>
    <w:rsid w:val="0020302A"/>
    <w:rsid w:val="00205A5B"/>
    <w:rsid w:val="0020682F"/>
    <w:rsid w:val="00221D27"/>
    <w:rsid w:val="00226578"/>
    <w:rsid w:val="00226784"/>
    <w:rsid w:val="002278D6"/>
    <w:rsid w:val="0023664C"/>
    <w:rsid w:val="0023674B"/>
    <w:rsid w:val="00237175"/>
    <w:rsid w:val="00240AB7"/>
    <w:rsid w:val="002455AD"/>
    <w:rsid w:val="00246E4B"/>
    <w:rsid w:val="00251736"/>
    <w:rsid w:val="0025287E"/>
    <w:rsid w:val="00254961"/>
    <w:rsid w:val="002556AF"/>
    <w:rsid w:val="002558E5"/>
    <w:rsid w:val="00262D9D"/>
    <w:rsid w:val="00263A22"/>
    <w:rsid w:val="00267528"/>
    <w:rsid w:val="002718F8"/>
    <w:rsid w:val="00272378"/>
    <w:rsid w:val="00276215"/>
    <w:rsid w:val="002813CC"/>
    <w:rsid w:val="00284237"/>
    <w:rsid w:val="00284EFB"/>
    <w:rsid w:val="00287CE4"/>
    <w:rsid w:val="00291E3F"/>
    <w:rsid w:val="00294D52"/>
    <w:rsid w:val="00296A04"/>
    <w:rsid w:val="002A14A7"/>
    <w:rsid w:val="002A1791"/>
    <w:rsid w:val="002A3455"/>
    <w:rsid w:val="002A56CB"/>
    <w:rsid w:val="002A6EB2"/>
    <w:rsid w:val="002A77E9"/>
    <w:rsid w:val="002B1969"/>
    <w:rsid w:val="002B3E64"/>
    <w:rsid w:val="002B57E8"/>
    <w:rsid w:val="002B6A3F"/>
    <w:rsid w:val="002C45C7"/>
    <w:rsid w:val="002C5675"/>
    <w:rsid w:val="002C5905"/>
    <w:rsid w:val="002C59C1"/>
    <w:rsid w:val="002C5F0C"/>
    <w:rsid w:val="002D0582"/>
    <w:rsid w:val="002D0BC8"/>
    <w:rsid w:val="002D0BE2"/>
    <w:rsid w:val="002D27AE"/>
    <w:rsid w:val="002D6C68"/>
    <w:rsid w:val="002E2825"/>
    <w:rsid w:val="002E71D3"/>
    <w:rsid w:val="002E7400"/>
    <w:rsid w:val="002E7ADE"/>
    <w:rsid w:val="002F21FA"/>
    <w:rsid w:val="002F23F9"/>
    <w:rsid w:val="002F3EA0"/>
    <w:rsid w:val="002F6B15"/>
    <w:rsid w:val="002F7C07"/>
    <w:rsid w:val="00301377"/>
    <w:rsid w:val="0030171F"/>
    <w:rsid w:val="00301B81"/>
    <w:rsid w:val="00302192"/>
    <w:rsid w:val="00302D22"/>
    <w:rsid w:val="00302E9C"/>
    <w:rsid w:val="00304ECC"/>
    <w:rsid w:val="00305E14"/>
    <w:rsid w:val="003079AA"/>
    <w:rsid w:val="0032538E"/>
    <w:rsid w:val="00327EC7"/>
    <w:rsid w:val="0033674D"/>
    <w:rsid w:val="00341D6C"/>
    <w:rsid w:val="00342C52"/>
    <w:rsid w:val="00343A9E"/>
    <w:rsid w:val="00347A2D"/>
    <w:rsid w:val="00355952"/>
    <w:rsid w:val="0035683A"/>
    <w:rsid w:val="00356CDD"/>
    <w:rsid w:val="00361132"/>
    <w:rsid w:val="00363144"/>
    <w:rsid w:val="00366EC4"/>
    <w:rsid w:val="003723CE"/>
    <w:rsid w:val="003741FE"/>
    <w:rsid w:val="00374884"/>
    <w:rsid w:val="00381B5E"/>
    <w:rsid w:val="0038546C"/>
    <w:rsid w:val="003859AA"/>
    <w:rsid w:val="003933EA"/>
    <w:rsid w:val="003A5365"/>
    <w:rsid w:val="003A6AE7"/>
    <w:rsid w:val="003A6CC0"/>
    <w:rsid w:val="003A7037"/>
    <w:rsid w:val="003B01E4"/>
    <w:rsid w:val="003B0899"/>
    <w:rsid w:val="003B0DA2"/>
    <w:rsid w:val="003C3028"/>
    <w:rsid w:val="003C3A57"/>
    <w:rsid w:val="003C5EE5"/>
    <w:rsid w:val="003C6724"/>
    <w:rsid w:val="003C67B2"/>
    <w:rsid w:val="003D172B"/>
    <w:rsid w:val="003D1D68"/>
    <w:rsid w:val="003D300C"/>
    <w:rsid w:val="003D67D0"/>
    <w:rsid w:val="003E0AE7"/>
    <w:rsid w:val="003E1951"/>
    <w:rsid w:val="003F0EBA"/>
    <w:rsid w:val="003F26B2"/>
    <w:rsid w:val="003F2751"/>
    <w:rsid w:val="003F58CC"/>
    <w:rsid w:val="003F759E"/>
    <w:rsid w:val="003F7718"/>
    <w:rsid w:val="00404ABE"/>
    <w:rsid w:val="004059BE"/>
    <w:rsid w:val="00411C3B"/>
    <w:rsid w:val="00411F58"/>
    <w:rsid w:val="0041A53E"/>
    <w:rsid w:val="004206BB"/>
    <w:rsid w:val="004206C4"/>
    <w:rsid w:val="004218E7"/>
    <w:rsid w:val="00422D5F"/>
    <w:rsid w:val="004236F3"/>
    <w:rsid w:val="0042376E"/>
    <w:rsid w:val="004340D4"/>
    <w:rsid w:val="00437168"/>
    <w:rsid w:val="0044076E"/>
    <w:rsid w:val="00442822"/>
    <w:rsid w:val="0044338C"/>
    <w:rsid w:val="0044759F"/>
    <w:rsid w:val="00447EC2"/>
    <w:rsid w:val="004504DB"/>
    <w:rsid w:val="0045632B"/>
    <w:rsid w:val="0046263E"/>
    <w:rsid w:val="004649AA"/>
    <w:rsid w:val="004718CF"/>
    <w:rsid w:val="004741C7"/>
    <w:rsid w:val="0047520A"/>
    <w:rsid w:val="00476749"/>
    <w:rsid w:val="00482146"/>
    <w:rsid w:val="004906C4"/>
    <w:rsid w:val="00490965"/>
    <w:rsid w:val="00491F17"/>
    <w:rsid w:val="00492466"/>
    <w:rsid w:val="004924D9"/>
    <w:rsid w:val="00493521"/>
    <w:rsid w:val="00495145"/>
    <w:rsid w:val="00497550"/>
    <w:rsid w:val="00497611"/>
    <w:rsid w:val="00497B40"/>
    <w:rsid w:val="004A0B49"/>
    <w:rsid w:val="004A1507"/>
    <w:rsid w:val="004A2806"/>
    <w:rsid w:val="004A3A9E"/>
    <w:rsid w:val="004A5E58"/>
    <w:rsid w:val="004A6D8A"/>
    <w:rsid w:val="004B3C87"/>
    <w:rsid w:val="004B5CD4"/>
    <w:rsid w:val="004B6E1F"/>
    <w:rsid w:val="004C013E"/>
    <w:rsid w:val="004C187B"/>
    <w:rsid w:val="004C4976"/>
    <w:rsid w:val="004D37A1"/>
    <w:rsid w:val="004E48CC"/>
    <w:rsid w:val="004E69D7"/>
    <w:rsid w:val="004F0412"/>
    <w:rsid w:val="004F17EB"/>
    <w:rsid w:val="004F447E"/>
    <w:rsid w:val="004F552E"/>
    <w:rsid w:val="004F56E4"/>
    <w:rsid w:val="004F6CC0"/>
    <w:rsid w:val="005007CF"/>
    <w:rsid w:val="0050090C"/>
    <w:rsid w:val="00500BD6"/>
    <w:rsid w:val="00500EF5"/>
    <w:rsid w:val="0050363C"/>
    <w:rsid w:val="00512E47"/>
    <w:rsid w:val="00514D4E"/>
    <w:rsid w:val="00524BF2"/>
    <w:rsid w:val="00525385"/>
    <w:rsid w:val="00534C4B"/>
    <w:rsid w:val="00536ECE"/>
    <w:rsid w:val="00544819"/>
    <w:rsid w:val="00544831"/>
    <w:rsid w:val="00545D58"/>
    <w:rsid w:val="00551BB5"/>
    <w:rsid w:val="00551F2C"/>
    <w:rsid w:val="00553AE1"/>
    <w:rsid w:val="00554FBB"/>
    <w:rsid w:val="00560DE2"/>
    <w:rsid w:val="005618A0"/>
    <w:rsid w:val="0056275A"/>
    <w:rsid w:val="00570119"/>
    <w:rsid w:val="00570149"/>
    <w:rsid w:val="00571E0D"/>
    <w:rsid w:val="005752B1"/>
    <w:rsid w:val="00575BAC"/>
    <w:rsid w:val="00577C21"/>
    <w:rsid w:val="00584F94"/>
    <w:rsid w:val="00585BC0"/>
    <w:rsid w:val="0058706F"/>
    <w:rsid w:val="00587614"/>
    <w:rsid w:val="005911D9"/>
    <w:rsid w:val="00591C36"/>
    <w:rsid w:val="005A4BC2"/>
    <w:rsid w:val="005B013A"/>
    <w:rsid w:val="005B2F2E"/>
    <w:rsid w:val="005B752C"/>
    <w:rsid w:val="005C1023"/>
    <w:rsid w:val="005C29E2"/>
    <w:rsid w:val="005C35F8"/>
    <w:rsid w:val="005C5F3C"/>
    <w:rsid w:val="005C785C"/>
    <w:rsid w:val="005D5111"/>
    <w:rsid w:val="005D6805"/>
    <w:rsid w:val="005D7B56"/>
    <w:rsid w:val="005E056C"/>
    <w:rsid w:val="005E0B04"/>
    <w:rsid w:val="005E43E7"/>
    <w:rsid w:val="005E7476"/>
    <w:rsid w:val="005F2317"/>
    <w:rsid w:val="005F294A"/>
    <w:rsid w:val="005F4B9A"/>
    <w:rsid w:val="005F5DB3"/>
    <w:rsid w:val="0060351B"/>
    <w:rsid w:val="00607126"/>
    <w:rsid w:val="006107E5"/>
    <w:rsid w:val="006109DC"/>
    <w:rsid w:val="006124D6"/>
    <w:rsid w:val="00613E3F"/>
    <w:rsid w:val="0061497E"/>
    <w:rsid w:val="00616C8B"/>
    <w:rsid w:val="00620197"/>
    <w:rsid w:val="00620491"/>
    <w:rsid w:val="00622C1D"/>
    <w:rsid w:val="00624D4F"/>
    <w:rsid w:val="00625A78"/>
    <w:rsid w:val="006316D3"/>
    <w:rsid w:val="00631927"/>
    <w:rsid w:val="00632BCE"/>
    <w:rsid w:val="00634450"/>
    <w:rsid w:val="0063508A"/>
    <w:rsid w:val="00636CCE"/>
    <w:rsid w:val="00643456"/>
    <w:rsid w:val="0064477D"/>
    <w:rsid w:val="006459CA"/>
    <w:rsid w:val="00645A8C"/>
    <w:rsid w:val="00646085"/>
    <w:rsid w:val="00646766"/>
    <w:rsid w:val="006501F9"/>
    <w:rsid w:val="00652D7A"/>
    <w:rsid w:val="006534E1"/>
    <w:rsid w:val="00654C79"/>
    <w:rsid w:val="00655126"/>
    <w:rsid w:val="006553B9"/>
    <w:rsid w:val="00655B24"/>
    <w:rsid w:val="00663BFA"/>
    <w:rsid w:val="00672A9D"/>
    <w:rsid w:val="00675546"/>
    <w:rsid w:val="0067706F"/>
    <w:rsid w:val="00680D85"/>
    <w:rsid w:val="00681ECF"/>
    <w:rsid w:val="0068262A"/>
    <w:rsid w:val="006839F7"/>
    <w:rsid w:val="006845FC"/>
    <w:rsid w:val="006863A2"/>
    <w:rsid w:val="0068796C"/>
    <w:rsid w:val="006921C6"/>
    <w:rsid w:val="0069238A"/>
    <w:rsid w:val="00696413"/>
    <w:rsid w:val="00697759"/>
    <w:rsid w:val="006A69F2"/>
    <w:rsid w:val="006B0AD4"/>
    <w:rsid w:val="006B0C06"/>
    <w:rsid w:val="006B3777"/>
    <w:rsid w:val="006B3D34"/>
    <w:rsid w:val="006B3EE9"/>
    <w:rsid w:val="006B4852"/>
    <w:rsid w:val="006C239C"/>
    <w:rsid w:val="006C280B"/>
    <w:rsid w:val="006C3F0C"/>
    <w:rsid w:val="006C41A7"/>
    <w:rsid w:val="006D078E"/>
    <w:rsid w:val="006D0D88"/>
    <w:rsid w:val="006D3C2E"/>
    <w:rsid w:val="006D7537"/>
    <w:rsid w:val="006D7C66"/>
    <w:rsid w:val="006E2090"/>
    <w:rsid w:val="006E4319"/>
    <w:rsid w:val="006E4713"/>
    <w:rsid w:val="006E4BFA"/>
    <w:rsid w:val="006E50DD"/>
    <w:rsid w:val="006E72D7"/>
    <w:rsid w:val="006F1C25"/>
    <w:rsid w:val="006F30A2"/>
    <w:rsid w:val="006F31DC"/>
    <w:rsid w:val="006F3FA1"/>
    <w:rsid w:val="006F51BA"/>
    <w:rsid w:val="006F6A01"/>
    <w:rsid w:val="006F707F"/>
    <w:rsid w:val="0070040C"/>
    <w:rsid w:val="007036EF"/>
    <w:rsid w:val="00703A86"/>
    <w:rsid w:val="00704AB8"/>
    <w:rsid w:val="007102E1"/>
    <w:rsid w:val="007110AF"/>
    <w:rsid w:val="007110BE"/>
    <w:rsid w:val="00713699"/>
    <w:rsid w:val="007140F3"/>
    <w:rsid w:val="0071445B"/>
    <w:rsid w:val="007149C1"/>
    <w:rsid w:val="007154AA"/>
    <w:rsid w:val="00715BF6"/>
    <w:rsid w:val="00722377"/>
    <w:rsid w:val="00724095"/>
    <w:rsid w:val="00726C2F"/>
    <w:rsid w:val="0072716A"/>
    <w:rsid w:val="00733A1F"/>
    <w:rsid w:val="00735C60"/>
    <w:rsid w:val="00737531"/>
    <w:rsid w:val="00737FF8"/>
    <w:rsid w:val="007401AF"/>
    <w:rsid w:val="007409E8"/>
    <w:rsid w:val="007437E5"/>
    <w:rsid w:val="00743A11"/>
    <w:rsid w:val="00744D61"/>
    <w:rsid w:val="00746A72"/>
    <w:rsid w:val="007508B1"/>
    <w:rsid w:val="00751FA5"/>
    <w:rsid w:val="007570A8"/>
    <w:rsid w:val="00762166"/>
    <w:rsid w:val="0076267F"/>
    <w:rsid w:val="00766B92"/>
    <w:rsid w:val="0077153F"/>
    <w:rsid w:val="00773A32"/>
    <w:rsid w:val="0077486C"/>
    <w:rsid w:val="00777076"/>
    <w:rsid w:val="007826F4"/>
    <w:rsid w:val="0078415C"/>
    <w:rsid w:val="00787632"/>
    <w:rsid w:val="0078792B"/>
    <w:rsid w:val="00790C59"/>
    <w:rsid w:val="007916DD"/>
    <w:rsid w:val="00791BFA"/>
    <w:rsid w:val="00792064"/>
    <w:rsid w:val="0079327D"/>
    <w:rsid w:val="00795700"/>
    <w:rsid w:val="007A0892"/>
    <w:rsid w:val="007A1A66"/>
    <w:rsid w:val="007A208F"/>
    <w:rsid w:val="007A542F"/>
    <w:rsid w:val="007B1258"/>
    <w:rsid w:val="007B42D7"/>
    <w:rsid w:val="007B5A46"/>
    <w:rsid w:val="007B5F4B"/>
    <w:rsid w:val="007C6571"/>
    <w:rsid w:val="007D1776"/>
    <w:rsid w:val="007D3F7F"/>
    <w:rsid w:val="007E01C7"/>
    <w:rsid w:val="007E2C5B"/>
    <w:rsid w:val="007E3A05"/>
    <w:rsid w:val="007F6869"/>
    <w:rsid w:val="008000A4"/>
    <w:rsid w:val="00800BA6"/>
    <w:rsid w:val="008015DD"/>
    <w:rsid w:val="00805253"/>
    <w:rsid w:val="008052C0"/>
    <w:rsid w:val="00807D96"/>
    <w:rsid w:val="00816923"/>
    <w:rsid w:val="008209BF"/>
    <w:rsid w:val="00821093"/>
    <w:rsid w:val="00822A26"/>
    <w:rsid w:val="00825B5E"/>
    <w:rsid w:val="008272DF"/>
    <w:rsid w:val="00830168"/>
    <w:rsid w:val="008329EA"/>
    <w:rsid w:val="00833B7A"/>
    <w:rsid w:val="0083477D"/>
    <w:rsid w:val="00834FB1"/>
    <w:rsid w:val="00842840"/>
    <w:rsid w:val="00844EC5"/>
    <w:rsid w:val="00845546"/>
    <w:rsid w:val="0084589B"/>
    <w:rsid w:val="00845E4D"/>
    <w:rsid w:val="0084731A"/>
    <w:rsid w:val="00850127"/>
    <w:rsid w:val="008520DB"/>
    <w:rsid w:val="0085281C"/>
    <w:rsid w:val="00853531"/>
    <w:rsid w:val="00854279"/>
    <w:rsid w:val="008559CF"/>
    <w:rsid w:val="00857EF4"/>
    <w:rsid w:val="00860AE9"/>
    <w:rsid w:val="00860EDE"/>
    <w:rsid w:val="00862929"/>
    <w:rsid w:val="00863011"/>
    <w:rsid w:val="0086306C"/>
    <w:rsid w:val="00863C94"/>
    <w:rsid w:val="00863D9F"/>
    <w:rsid w:val="00864E1E"/>
    <w:rsid w:val="00870E8F"/>
    <w:rsid w:val="00875854"/>
    <w:rsid w:val="00876048"/>
    <w:rsid w:val="0088326F"/>
    <w:rsid w:val="008967B8"/>
    <w:rsid w:val="008A086F"/>
    <w:rsid w:val="008A14F4"/>
    <w:rsid w:val="008A1B96"/>
    <w:rsid w:val="008A1EC3"/>
    <w:rsid w:val="008A3195"/>
    <w:rsid w:val="008A3E3D"/>
    <w:rsid w:val="008A7F46"/>
    <w:rsid w:val="008B1AE4"/>
    <w:rsid w:val="008B41BA"/>
    <w:rsid w:val="008B45FB"/>
    <w:rsid w:val="008B51E0"/>
    <w:rsid w:val="008C1D11"/>
    <w:rsid w:val="008C2056"/>
    <w:rsid w:val="008D17FD"/>
    <w:rsid w:val="008D2416"/>
    <w:rsid w:val="008D3612"/>
    <w:rsid w:val="008D38F7"/>
    <w:rsid w:val="008D5EE1"/>
    <w:rsid w:val="008D68BC"/>
    <w:rsid w:val="008E13F4"/>
    <w:rsid w:val="008E246E"/>
    <w:rsid w:val="008E4C0F"/>
    <w:rsid w:val="008E5A98"/>
    <w:rsid w:val="008E601B"/>
    <w:rsid w:val="008E6734"/>
    <w:rsid w:val="008E6851"/>
    <w:rsid w:val="008E76CC"/>
    <w:rsid w:val="008F0DA9"/>
    <w:rsid w:val="008F269B"/>
    <w:rsid w:val="008F60B1"/>
    <w:rsid w:val="008F6AF4"/>
    <w:rsid w:val="00902521"/>
    <w:rsid w:val="00903774"/>
    <w:rsid w:val="00903EB8"/>
    <w:rsid w:val="00904108"/>
    <w:rsid w:val="009106FC"/>
    <w:rsid w:val="0091103F"/>
    <w:rsid w:val="009207BE"/>
    <w:rsid w:val="00924D6B"/>
    <w:rsid w:val="00926AB2"/>
    <w:rsid w:val="0093163B"/>
    <w:rsid w:val="00931BF6"/>
    <w:rsid w:val="00932297"/>
    <w:rsid w:val="00934E64"/>
    <w:rsid w:val="00935C98"/>
    <w:rsid w:val="009361BB"/>
    <w:rsid w:val="00936F29"/>
    <w:rsid w:val="00940963"/>
    <w:rsid w:val="00944C59"/>
    <w:rsid w:val="009462AD"/>
    <w:rsid w:val="0094678F"/>
    <w:rsid w:val="00950372"/>
    <w:rsid w:val="009554A1"/>
    <w:rsid w:val="00960F7A"/>
    <w:rsid w:val="00961C15"/>
    <w:rsid w:val="00961F9B"/>
    <w:rsid w:val="0096287D"/>
    <w:rsid w:val="00963627"/>
    <w:rsid w:val="00965682"/>
    <w:rsid w:val="00967A52"/>
    <w:rsid w:val="00970014"/>
    <w:rsid w:val="00970799"/>
    <w:rsid w:val="009728AF"/>
    <w:rsid w:val="009741C4"/>
    <w:rsid w:val="009745D8"/>
    <w:rsid w:val="0098228A"/>
    <w:rsid w:val="00984B95"/>
    <w:rsid w:val="00996DC8"/>
    <w:rsid w:val="0099755E"/>
    <w:rsid w:val="009975A8"/>
    <w:rsid w:val="009975DA"/>
    <w:rsid w:val="00997B89"/>
    <w:rsid w:val="009B0CE4"/>
    <w:rsid w:val="009B36BB"/>
    <w:rsid w:val="009B6615"/>
    <w:rsid w:val="009C076B"/>
    <w:rsid w:val="009C1B81"/>
    <w:rsid w:val="009C1C14"/>
    <w:rsid w:val="009C1E87"/>
    <w:rsid w:val="009C1F3F"/>
    <w:rsid w:val="009C2CCD"/>
    <w:rsid w:val="009C5897"/>
    <w:rsid w:val="009C6A15"/>
    <w:rsid w:val="009C7A65"/>
    <w:rsid w:val="009D2362"/>
    <w:rsid w:val="009D3511"/>
    <w:rsid w:val="009D3548"/>
    <w:rsid w:val="009E0E8F"/>
    <w:rsid w:val="009E14F7"/>
    <w:rsid w:val="009E1657"/>
    <w:rsid w:val="009E2A62"/>
    <w:rsid w:val="009E3B9A"/>
    <w:rsid w:val="009E4D3B"/>
    <w:rsid w:val="009F24B9"/>
    <w:rsid w:val="009F3113"/>
    <w:rsid w:val="009F369D"/>
    <w:rsid w:val="009F3E3B"/>
    <w:rsid w:val="009F46B8"/>
    <w:rsid w:val="009F4D01"/>
    <w:rsid w:val="00A02919"/>
    <w:rsid w:val="00A109BA"/>
    <w:rsid w:val="00A11C7D"/>
    <w:rsid w:val="00A204D1"/>
    <w:rsid w:val="00A21710"/>
    <w:rsid w:val="00A236C9"/>
    <w:rsid w:val="00A23AE8"/>
    <w:rsid w:val="00A307AD"/>
    <w:rsid w:val="00A37077"/>
    <w:rsid w:val="00A416F8"/>
    <w:rsid w:val="00A42E4A"/>
    <w:rsid w:val="00A436C0"/>
    <w:rsid w:val="00A509F3"/>
    <w:rsid w:val="00A549E5"/>
    <w:rsid w:val="00A558C7"/>
    <w:rsid w:val="00A57349"/>
    <w:rsid w:val="00A61D89"/>
    <w:rsid w:val="00A630D9"/>
    <w:rsid w:val="00A638CA"/>
    <w:rsid w:val="00A65242"/>
    <w:rsid w:val="00A709CB"/>
    <w:rsid w:val="00A72CB2"/>
    <w:rsid w:val="00A74257"/>
    <w:rsid w:val="00A810C8"/>
    <w:rsid w:val="00A8611A"/>
    <w:rsid w:val="00A86C41"/>
    <w:rsid w:val="00A8745B"/>
    <w:rsid w:val="00A913EE"/>
    <w:rsid w:val="00A94DDE"/>
    <w:rsid w:val="00AA0572"/>
    <w:rsid w:val="00AA1772"/>
    <w:rsid w:val="00AA2146"/>
    <w:rsid w:val="00AA2F48"/>
    <w:rsid w:val="00AA5F36"/>
    <w:rsid w:val="00AB490E"/>
    <w:rsid w:val="00AB55DB"/>
    <w:rsid w:val="00AB626D"/>
    <w:rsid w:val="00AB7B23"/>
    <w:rsid w:val="00AC0A86"/>
    <w:rsid w:val="00AC5F05"/>
    <w:rsid w:val="00AC6807"/>
    <w:rsid w:val="00AC7EFA"/>
    <w:rsid w:val="00AD24E8"/>
    <w:rsid w:val="00AD2B30"/>
    <w:rsid w:val="00AD46D8"/>
    <w:rsid w:val="00AD6224"/>
    <w:rsid w:val="00AD6809"/>
    <w:rsid w:val="00AE15FD"/>
    <w:rsid w:val="00AE1F37"/>
    <w:rsid w:val="00AE1F82"/>
    <w:rsid w:val="00AE4539"/>
    <w:rsid w:val="00AE5A1B"/>
    <w:rsid w:val="00AE7CF9"/>
    <w:rsid w:val="00AE7D25"/>
    <w:rsid w:val="00B001B2"/>
    <w:rsid w:val="00B0155B"/>
    <w:rsid w:val="00B0330D"/>
    <w:rsid w:val="00B1750B"/>
    <w:rsid w:val="00B175B3"/>
    <w:rsid w:val="00B21129"/>
    <w:rsid w:val="00B248AF"/>
    <w:rsid w:val="00B271A4"/>
    <w:rsid w:val="00B3124B"/>
    <w:rsid w:val="00B34EB3"/>
    <w:rsid w:val="00B35D55"/>
    <w:rsid w:val="00B3674F"/>
    <w:rsid w:val="00B36BA2"/>
    <w:rsid w:val="00B4096D"/>
    <w:rsid w:val="00B41D8B"/>
    <w:rsid w:val="00B5790A"/>
    <w:rsid w:val="00B62803"/>
    <w:rsid w:val="00B62F30"/>
    <w:rsid w:val="00B66084"/>
    <w:rsid w:val="00B71004"/>
    <w:rsid w:val="00B77D8D"/>
    <w:rsid w:val="00B84398"/>
    <w:rsid w:val="00B84983"/>
    <w:rsid w:val="00B85FF5"/>
    <w:rsid w:val="00B90F96"/>
    <w:rsid w:val="00B935A8"/>
    <w:rsid w:val="00B94A4F"/>
    <w:rsid w:val="00B95E3F"/>
    <w:rsid w:val="00B97211"/>
    <w:rsid w:val="00B975A4"/>
    <w:rsid w:val="00BA02DB"/>
    <w:rsid w:val="00BA0320"/>
    <w:rsid w:val="00BA1FEF"/>
    <w:rsid w:val="00BA2328"/>
    <w:rsid w:val="00BB72C5"/>
    <w:rsid w:val="00BC079E"/>
    <w:rsid w:val="00BC15EF"/>
    <w:rsid w:val="00BC2F5A"/>
    <w:rsid w:val="00BC3C00"/>
    <w:rsid w:val="00BC4061"/>
    <w:rsid w:val="00BC4447"/>
    <w:rsid w:val="00BC5FE4"/>
    <w:rsid w:val="00BD255D"/>
    <w:rsid w:val="00BD277B"/>
    <w:rsid w:val="00BD7484"/>
    <w:rsid w:val="00BE1A82"/>
    <w:rsid w:val="00BE56CE"/>
    <w:rsid w:val="00BE6BCD"/>
    <w:rsid w:val="00BE6EFB"/>
    <w:rsid w:val="00BF0319"/>
    <w:rsid w:val="00BF27FF"/>
    <w:rsid w:val="00BF3670"/>
    <w:rsid w:val="00BF51DC"/>
    <w:rsid w:val="00BF6C8D"/>
    <w:rsid w:val="00BF724A"/>
    <w:rsid w:val="00C0119B"/>
    <w:rsid w:val="00C0142B"/>
    <w:rsid w:val="00C036AC"/>
    <w:rsid w:val="00C03893"/>
    <w:rsid w:val="00C03EE5"/>
    <w:rsid w:val="00C05EB0"/>
    <w:rsid w:val="00C063BB"/>
    <w:rsid w:val="00C06A2F"/>
    <w:rsid w:val="00C077B1"/>
    <w:rsid w:val="00C1003C"/>
    <w:rsid w:val="00C1098E"/>
    <w:rsid w:val="00C123BE"/>
    <w:rsid w:val="00C1354F"/>
    <w:rsid w:val="00C17FEF"/>
    <w:rsid w:val="00C218AA"/>
    <w:rsid w:val="00C24595"/>
    <w:rsid w:val="00C249FF"/>
    <w:rsid w:val="00C26A95"/>
    <w:rsid w:val="00C27DE9"/>
    <w:rsid w:val="00C31C48"/>
    <w:rsid w:val="00C337EC"/>
    <w:rsid w:val="00C34168"/>
    <w:rsid w:val="00C34619"/>
    <w:rsid w:val="00C35AC9"/>
    <w:rsid w:val="00C41135"/>
    <w:rsid w:val="00C4149C"/>
    <w:rsid w:val="00C42503"/>
    <w:rsid w:val="00C43644"/>
    <w:rsid w:val="00C44831"/>
    <w:rsid w:val="00C44DAD"/>
    <w:rsid w:val="00C4505D"/>
    <w:rsid w:val="00C45E21"/>
    <w:rsid w:val="00C526BC"/>
    <w:rsid w:val="00C54023"/>
    <w:rsid w:val="00C617DC"/>
    <w:rsid w:val="00C61F7C"/>
    <w:rsid w:val="00C65723"/>
    <w:rsid w:val="00C67C9E"/>
    <w:rsid w:val="00C70F0A"/>
    <w:rsid w:val="00C71DE4"/>
    <w:rsid w:val="00C74B97"/>
    <w:rsid w:val="00C752CD"/>
    <w:rsid w:val="00C80FB8"/>
    <w:rsid w:val="00C8122E"/>
    <w:rsid w:val="00C91302"/>
    <w:rsid w:val="00C92794"/>
    <w:rsid w:val="00C92BD4"/>
    <w:rsid w:val="00C958D9"/>
    <w:rsid w:val="00C96873"/>
    <w:rsid w:val="00CA3322"/>
    <w:rsid w:val="00CB37F9"/>
    <w:rsid w:val="00CB39B2"/>
    <w:rsid w:val="00CB43B3"/>
    <w:rsid w:val="00CB4C5E"/>
    <w:rsid w:val="00CB667F"/>
    <w:rsid w:val="00CC2BC6"/>
    <w:rsid w:val="00CC5F90"/>
    <w:rsid w:val="00CD185B"/>
    <w:rsid w:val="00CD207F"/>
    <w:rsid w:val="00CD3920"/>
    <w:rsid w:val="00CE18F7"/>
    <w:rsid w:val="00CE2C02"/>
    <w:rsid w:val="00CE56ED"/>
    <w:rsid w:val="00CF0126"/>
    <w:rsid w:val="00CF0921"/>
    <w:rsid w:val="00CF1147"/>
    <w:rsid w:val="00CF1753"/>
    <w:rsid w:val="00CF4DE2"/>
    <w:rsid w:val="00CF4F89"/>
    <w:rsid w:val="00CF5A23"/>
    <w:rsid w:val="00D00E96"/>
    <w:rsid w:val="00D066F5"/>
    <w:rsid w:val="00D068FB"/>
    <w:rsid w:val="00D06A06"/>
    <w:rsid w:val="00D07176"/>
    <w:rsid w:val="00D07EDA"/>
    <w:rsid w:val="00D10174"/>
    <w:rsid w:val="00D149BC"/>
    <w:rsid w:val="00D14AC2"/>
    <w:rsid w:val="00D169A8"/>
    <w:rsid w:val="00D1772F"/>
    <w:rsid w:val="00D2144D"/>
    <w:rsid w:val="00D21611"/>
    <w:rsid w:val="00D23AAA"/>
    <w:rsid w:val="00D24604"/>
    <w:rsid w:val="00D24B29"/>
    <w:rsid w:val="00D30E9C"/>
    <w:rsid w:val="00D31B23"/>
    <w:rsid w:val="00D338B6"/>
    <w:rsid w:val="00D3410B"/>
    <w:rsid w:val="00D34509"/>
    <w:rsid w:val="00D3752C"/>
    <w:rsid w:val="00D37F1B"/>
    <w:rsid w:val="00D47078"/>
    <w:rsid w:val="00D51599"/>
    <w:rsid w:val="00D527CD"/>
    <w:rsid w:val="00D52AD5"/>
    <w:rsid w:val="00D52EEA"/>
    <w:rsid w:val="00D54F89"/>
    <w:rsid w:val="00D57032"/>
    <w:rsid w:val="00D57318"/>
    <w:rsid w:val="00D60868"/>
    <w:rsid w:val="00D63102"/>
    <w:rsid w:val="00D63D07"/>
    <w:rsid w:val="00D63EF1"/>
    <w:rsid w:val="00D64B2B"/>
    <w:rsid w:val="00D67774"/>
    <w:rsid w:val="00D678F3"/>
    <w:rsid w:val="00D70B6E"/>
    <w:rsid w:val="00D7137A"/>
    <w:rsid w:val="00D72043"/>
    <w:rsid w:val="00D72310"/>
    <w:rsid w:val="00D72971"/>
    <w:rsid w:val="00D73746"/>
    <w:rsid w:val="00D75998"/>
    <w:rsid w:val="00D761BD"/>
    <w:rsid w:val="00D90770"/>
    <w:rsid w:val="00D91B9A"/>
    <w:rsid w:val="00D950C2"/>
    <w:rsid w:val="00D959F5"/>
    <w:rsid w:val="00D960FD"/>
    <w:rsid w:val="00D962CD"/>
    <w:rsid w:val="00D96D96"/>
    <w:rsid w:val="00D978D8"/>
    <w:rsid w:val="00D97E37"/>
    <w:rsid w:val="00DA12A6"/>
    <w:rsid w:val="00DA1E38"/>
    <w:rsid w:val="00DA1FFC"/>
    <w:rsid w:val="00DA3B58"/>
    <w:rsid w:val="00DA531F"/>
    <w:rsid w:val="00DA55C6"/>
    <w:rsid w:val="00DA5E55"/>
    <w:rsid w:val="00DA7F40"/>
    <w:rsid w:val="00DC337D"/>
    <w:rsid w:val="00DC5FBA"/>
    <w:rsid w:val="00DC7FE4"/>
    <w:rsid w:val="00DD18B5"/>
    <w:rsid w:val="00DD7BB1"/>
    <w:rsid w:val="00DE7414"/>
    <w:rsid w:val="00DF02C0"/>
    <w:rsid w:val="00DF0C56"/>
    <w:rsid w:val="00DF1E93"/>
    <w:rsid w:val="00DF37FA"/>
    <w:rsid w:val="00DF3D0C"/>
    <w:rsid w:val="00DF5536"/>
    <w:rsid w:val="00DF63B5"/>
    <w:rsid w:val="00DF779C"/>
    <w:rsid w:val="00E005FC"/>
    <w:rsid w:val="00E007D0"/>
    <w:rsid w:val="00E023AF"/>
    <w:rsid w:val="00E028EB"/>
    <w:rsid w:val="00E02BB0"/>
    <w:rsid w:val="00E06177"/>
    <w:rsid w:val="00E0678F"/>
    <w:rsid w:val="00E07D78"/>
    <w:rsid w:val="00E10DFC"/>
    <w:rsid w:val="00E12734"/>
    <w:rsid w:val="00E16032"/>
    <w:rsid w:val="00E16CAE"/>
    <w:rsid w:val="00E171ED"/>
    <w:rsid w:val="00E20F1A"/>
    <w:rsid w:val="00E22EE8"/>
    <w:rsid w:val="00E32489"/>
    <w:rsid w:val="00E34852"/>
    <w:rsid w:val="00E34C41"/>
    <w:rsid w:val="00E403FF"/>
    <w:rsid w:val="00E4114E"/>
    <w:rsid w:val="00E427D3"/>
    <w:rsid w:val="00E469C2"/>
    <w:rsid w:val="00E520DE"/>
    <w:rsid w:val="00E52CAA"/>
    <w:rsid w:val="00E55193"/>
    <w:rsid w:val="00E57BC4"/>
    <w:rsid w:val="00E60F1B"/>
    <w:rsid w:val="00E6390E"/>
    <w:rsid w:val="00E6554C"/>
    <w:rsid w:val="00E66F7D"/>
    <w:rsid w:val="00E67518"/>
    <w:rsid w:val="00E70A23"/>
    <w:rsid w:val="00E7715A"/>
    <w:rsid w:val="00E80AA7"/>
    <w:rsid w:val="00E82A24"/>
    <w:rsid w:val="00E8333A"/>
    <w:rsid w:val="00E855BA"/>
    <w:rsid w:val="00E900DE"/>
    <w:rsid w:val="00E942C3"/>
    <w:rsid w:val="00E97266"/>
    <w:rsid w:val="00EA137C"/>
    <w:rsid w:val="00EA1BE0"/>
    <w:rsid w:val="00EA5CC7"/>
    <w:rsid w:val="00EB017A"/>
    <w:rsid w:val="00EB13CA"/>
    <w:rsid w:val="00EB30E1"/>
    <w:rsid w:val="00EB78C2"/>
    <w:rsid w:val="00EC42A3"/>
    <w:rsid w:val="00EC4611"/>
    <w:rsid w:val="00EC4A56"/>
    <w:rsid w:val="00EC59B0"/>
    <w:rsid w:val="00EC7012"/>
    <w:rsid w:val="00ED3D16"/>
    <w:rsid w:val="00ED525B"/>
    <w:rsid w:val="00EE0709"/>
    <w:rsid w:val="00EE48E3"/>
    <w:rsid w:val="00EE5B7B"/>
    <w:rsid w:val="00EE5E00"/>
    <w:rsid w:val="00EE60E2"/>
    <w:rsid w:val="00EE6A89"/>
    <w:rsid w:val="00EF1B2C"/>
    <w:rsid w:val="00EF2B00"/>
    <w:rsid w:val="00EF6237"/>
    <w:rsid w:val="00EF7151"/>
    <w:rsid w:val="00F005F7"/>
    <w:rsid w:val="00F01110"/>
    <w:rsid w:val="00F016C4"/>
    <w:rsid w:val="00F05706"/>
    <w:rsid w:val="00F15399"/>
    <w:rsid w:val="00F162F7"/>
    <w:rsid w:val="00F20018"/>
    <w:rsid w:val="00F221C9"/>
    <w:rsid w:val="00F23D03"/>
    <w:rsid w:val="00F2742F"/>
    <w:rsid w:val="00F30771"/>
    <w:rsid w:val="00F3125D"/>
    <w:rsid w:val="00F31B06"/>
    <w:rsid w:val="00F32D27"/>
    <w:rsid w:val="00F37287"/>
    <w:rsid w:val="00F3761F"/>
    <w:rsid w:val="00F4065D"/>
    <w:rsid w:val="00F41A2D"/>
    <w:rsid w:val="00F42097"/>
    <w:rsid w:val="00F4695E"/>
    <w:rsid w:val="00F47CA4"/>
    <w:rsid w:val="00F5239C"/>
    <w:rsid w:val="00F53E01"/>
    <w:rsid w:val="00F54614"/>
    <w:rsid w:val="00F60667"/>
    <w:rsid w:val="00F62160"/>
    <w:rsid w:val="00F719BD"/>
    <w:rsid w:val="00F73433"/>
    <w:rsid w:val="00F737C6"/>
    <w:rsid w:val="00F74E17"/>
    <w:rsid w:val="00F822CC"/>
    <w:rsid w:val="00F82AF8"/>
    <w:rsid w:val="00F83102"/>
    <w:rsid w:val="00F84943"/>
    <w:rsid w:val="00F87FFB"/>
    <w:rsid w:val="00F90040"/>
    <w:rsid w:val="00F95621"/>
    <w:rsid w:val="00F95913"/>
    <w:rsid w:val="00FA1AB0"/>
    <w:rsid w:val="00FA28EB"/>
    <w:rsid w:val="00FA46AF"/>
    <w:rsid w:val="00FA4FB0"/>
    <w:rsid w:val="00FA5855"/>
    <w:rsid w:val="00FA7731"/>
    <w:rsid w:val="00FB0CDE"/>
    <w:rsid w:val="00FB5A4A"/>
    <w:rsid w:val="00FB637F"/>
    <w:rsid w:val="00FC1845"/>
    <w:rsid w:val="00FC1F4F"/>
    <w:rsid w:val="00FC40F5"/>
    <w:rsid w:val="00FC72B4"/>
    <w:rsid w:val="00FD4303"/>
    <w:rsid w:val="00FD4360"/>
    <w:rsid w:val="00FD56C4"/>
    <w:rsid w:val="00FE0C3F"/>
    <w:rsid w:val="00FE353D"/>
    <w:rsid w:val="00FE4825"/>
    <w:rsid w:val="00FF245C"/>
    <w:rsid w:val="00FF4955"/>
    <w:rsid w:val="00FF53BA"/>
    <w:rsid w:val="00FF6DB1"/>
    <w:rsid w:val="00FF7D81"/>
    <w:rsid w:val="01B4ACBF"/>
    <w:rsid w:val="01ED895F"/>
    <w:rsid w:val="01FAE314"/>
    <w:rsid w:val="0256DB58"/>
    <w:rsid w:val="044C1CE9"/>
    <w:rsid w:val="05B3348C"/>
    <w:rsid w:val="061604BA"/>
    <w:rsid w:val="070EFEAA"/>
    <w:rsid w:val="07973574"/>
    <w:rsid w:val="08CD7929"/>
    <w:rsid w:val="09D958F6"/>
    <w:rsid w:val="0A2176A7"/>
    <w:rsid w:val="0B69A3F2"/>
    <w:rsid w:val="0C4CF295"/>
    <w:rsid w:val="0CF12C8C"/>
    <w:rsid w:val="0DDB1D47"/>
    <w:rsid w:val="0DEEB247"/>
    <w:rsid w:val="0DFF0804"/>
    <w:rsid w:val="0EF518A3"/>
    <w:rsid w:val="0EF5C42A"/>
    <w:rsid w:val="0F0FFBA2"/>
    <w:rsid w:val="11DF525E"/>
    <w:rsid w:val="11FED6DF"/>
    <w:rsid w:val="1201FC9E"/>
    <w:rsid w:val="120A4F08"/>
    <w:rsid w:val="124819D1"/>
    <w:rsid w:val="12B0F29B"/>
    <w:rsid w:val="140DC853"/>
    <w:rsid w:val="14A61995"/>
    <w:rsid w:val="15EA86BB"/>
    <w:rsid w:val="16225052"/>
    <w:rsid w:val="16DE718B"/>
    <w:rsid w:val="185BD52E"/>
    <w:rsid w:val="18D11DEF"/>
    <w:rsid w:val="1AEE7BD9"/>
    <w:rsid w:val="1C9A7D47"/>
    <w:rsid w:val="1DB00053"/>
    <w:rsid w:val="1E9FF144"/>
    <w:rsid w:val="1ED1B2B8"/>
    <w:rsid w:val="1F09EB4B"/>
    <w:rsid w:val="1F8B1900"/>
    <w:rsid w:val="2003E598"/>
    <w:rsid w:val="210133F9"/>
    <w:rsid w:val="210910E4"/>
    <w:rsid w:val="23340A66"/>
    <w:rsid w:val="23E5558F"/>
    <w:rsid w:val="24424FF9"/>
    <w:rsid w:val="24707A34"/>
    <w:rsid w:val="28AA268A"/>
    <w:rsid w:val="2994852A"/>
    <w:rsid w:val="299F8356"/>
    <w:rsid w:val="2A13DB59"/>
    <w:rsid w:val="2C592BAF"/>
    <w:rsid w:val="2EE4599B"/>
    <w:rsid w:val="303D41EF"/>
    <w:rsid w:val="31F8E26F"/>
    <w:rsid w:val="3263D544"/>
    <w:rsid w:val="32731BDA"/>
    <w:rsid w:val="35009A75"/>
    <w:rsid w:val="396564D8"/>
    <w:rsid w:val="39D2463F"/>
    <w:rsid w:val="3AA4A8E5"/>
    <w:rsid w:val="3C19B6C3"/>
    <w:rsid w:val="3C6EC191"/>
    <w:rsid w:val="3D76A4A9"/>
    <w:rsid w:val="3DEC139D"/>
    <w:rsid w:val="3E2776F0"/>
    <w:rsid w:val="3F47D2CA"/>
    <w:rsid w:val="3F9B4294"/>
    <w:rsid w:val="3FBCC821"/>
    <w:rsid w:val="405A2119"/>
    <w:rsid w:val="4097844E"/>
    <w:rsid w:val="41C3D426"/>
    <w:rsid w:val="42D80A44"/>
    <w:rsid w:val="43151567"/>
    <w:rsid w:val="43D97730"/>
    <w:rsid w:val="448AFE68"/>
    <w:rsid w:val="4616DA87"/>
    <w:rsid w:val="48514CE7"/>
    <w:rsid w:val="4889F162"/>
    <w:rsid w:val="499AE0E2"/>
    <w:rsid w:val="49FEC130"/>
    <w:rsid w:val="4ADE9622"/>
    <w:rsid w:val="4C94ED40"/>
    <w:rsid w:val="4CD1B6C3"/>
    <w:rsid w:val="4E24CA51"/>
    <w:rsid w:val="4EA28282"/>
    <w:rsid w:val="4F039850"/>
    <w:rsid w:val="4F0ECC2A"/>
    <w:rsid w:val="510A90A9"/>
    <w:rsid w:val="5198A3C8"/>
    <w:rsid w:val="52410523"/>
    <w:rsid w:val="52867D19"/>
    <w:rsid w:val="52C0097B"/>
    <w:rsid w:val="53F60FBF"/>
    <w:rsid w:val="54833AFE"/>
    <w:rsid w:val="54B936BB"/>
    <w:rsid w:val="553DC392"/>
    <w:rsid w:val="55D4578B"/>
    <w:rsid w:val="561ED531"/>
    <w:rsid w:val="570F5726"/>
    <w:rsid w:val="57483383"/>
    <w:rsid w:val="57B1EFAE"/>
    <w:rsid w:val="57D4C479"/>
    <w:rsid w:val="58312F8F"/>
    <w:rsid w:val="58DAE1BA"/>
    <w:rsid w:val="5A388AC5"/>
    <w:rsid w:val="5A723275"/>
    <w:rsid w:val="5B517B4D"/>
    <w:rsid w:val="5B957E88"/>
    <w:rsid w:val="5E973CE4"/>
    <w:rsid w:val="603B6D64"/>
    <w:rsid w:val="60C0669D"/>
    <w:rsid w:val="612EE5D4"/>
    <w:rsid w:val="62E44624"/>
    <w:rsid w:val="630A1E06"/>
    <w:rsid w:val="63A51F96"/>
    <w:rsid w:val="6404A50E"/>
    <w:rsid w:val="647A1BF4"/>
    <w:rsid w:val="64E28054"/>
    <w:rsid w:val="64E94431"/>
    <w:rsid w:val="66E5189F"/>
    <w:rsid w:val="670780AC"/>
    <w:rsid w:val="67132819"/>
    <w:rsid w:val="687BAEA2"/>
    <w:rsid w:val="68F94FE6"/>
    <w:rsid w:val="6A166BE1"/>
    <w:rsid w:val="6ABA32CF"/>
    <w:rsid w:val="6B6AE423"/>
    <w:rsid w:val="6B9288B6"/>
    <w:rsid w:val="6D665928"/>
    <w:rsid w:val="6D79CB05"/>
    <w:rsid w:val="6E8A2EF2"/>
    <w:rsid w:val="6ED7DECE"/>
    <w:rsid w:val="6EDF4EF8"/>
    <w:rsid w:val="708571BE"/>
    <w:rsid w:val="70A91CA0"/>
    <w:rsid w:val="71A63641"/>
    <w:rsid w:val="71DA41E8"/>
    <w:rsid w:val="72CA5FD8"/>
    <w:rsid w:val="7335B313"/>
    <w:rsid w:val="74A1AF0B"/>
    <w:rsid w:val="7517C427"/>
    <w:rsid w:val="757999AB"/>
    <w:rsid w:val="7628FEB2"/>
    <w:rsid w:val="7680E302"/>
    <w:rsid w:val="78B01C2A"/>
    <w:rsid w:val="7A88BAEB"/>
    <w:rsid w:val="7B141EE6"/>
    <w:rsid w:val="7BD30D21"/>
    <w:rsid w:val="7D334A59"/>
    <w:rsid w:val="7D6378CE"/>
    <w:rsid w:val="7E51FF2C"/>
    <w:rsid w:val="7EB5DE9E"/>
    <w:rsid w:val="7ED964DC"/>
    <w:rsid w:val="7EE4006F"/>
    <w:rsid w:val="7F4497F5"/>
    <w:rsid w:val="7F88C3C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041D5"/>
  <w15:chartTrackingRefBased/>
  <w15:docId w15:val="{1D76AD54-A877-4F06-BD52-7CE9F101E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2F0"/>
    <w:pPr>
      <w:spacing w:after="160" w:line="259" w:lineRule="auto"/>
    </w:pPr>
    <w:rPr>
      <w:sz w:val="22"/>
      <w:szCs w:val="22"/>
      <w:lang w:eastAsia="en-US"/>
    </w:rPr>
  </w:style>
  <w:style w:type="paragraph" w:styleId="Ttulo1">
    <w:name w:val="heading 1"/>
    <w:basedOn w:val="Normal"/>
    <w:next w:val="Normal"/>
    <w:link w:val="Ttulo1Car"/>
    <w:uiPriority w:val="9"/>
    <w:qFormat/>
    <w:rsid w:val="00BE6BC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BE6BC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BE6BC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BE6BC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Ttulo5">
    <w:name w:val="heading 5"/>
    <w:basedOn w:val="Normal"/>
    <w:next w:val="Normal"/>
    <w:link w:val="Ttulo5Car"/>
    <w:uiPriority w:val="9"/>
    <w:semiHidden/>
    <w:unhideWhenUsed/>
    <w:qFormat/>
    <w:rsid w:val="00BE6BC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Ttulo6">
    <w:name w:val="heading 6"/>
    <w:basedOn w:val="Normal"/>
    <w:next w:val="Normal"/>
    <w:link w:val="Ttulo6Car"/>
    <w:uiPriority w:val="9"/>
    <w:semiHidden/>
    <w:unhideWhenUsed/>
    <w:qFormat/>
    <w:rsid w:val="00BE6BCD"/>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Ttulo7">
    <w:name w:val="heading 7"/>
    <w:basedOn w:val="Normal"/>
    <w:next w:val="Normal"/>
    <w:link w:val="Ttulo7Car"/>
    <w:uiPriority w:val="9"/>
    <w:semiHidden/>
    <w:unhideWhenUsed/>
    <w:qFormat/>
    <w:rsid w:val="00BE6BCD"/>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Ttulo8">
    <w:name w:val="heading 8"/>
    <w:basedOn w:val="Normal"/>
    <w:next w:val="Normal"/>
    <w:link w:val="Ttulo8Car"/>
    <w:uiPriority w:val="9"/>
    <w:semiHidden/>
    <w:unhideWhenUsed/>
    <w:qFormat/>
    <w:rsid w:val="00BE6BCD"/>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Ttulo9">
    <w:name w:val="heading 9"/>
    <w:basedOn w:val="Normal"/>
    <w:next w:val="Normal"/>
    <w:link w:val="Ttulo9Car"/>
    <w:uiPriority w:val="9"/>
    <w:semiHidden/>
    <w:unhideWhenUsed/>
    <w:qFormat/>
    <w:rsid w:val="00BE6BCD"/>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D06B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D06B9"/>
  </w:style>
  <w:style w:type="paragraph" w:styleId="Piedepgina">
    <w:name w:val="footer"/>
    <w:basedOn w:val="Normal"/>
    <w:link w:val="PiedepginaCar"/>
    <w:uiPriority w:val="99"/>
    <w:unhideWhenUsed/>
    <w:rsid w:val="000D06B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D06B9"/>
  </w:style>
  <w:style w:type="paragraph" w:styleId="Textodeglobo">
    <w:name w:val="Balloon Text"/>
    <w:basedOn w:val="Normal"/>
    <w:link w:val="TextodegloboCar"/>
    <w:uiPriority w:val="99"/>
    <w:semiHidden/>
    <w:unhideWhenUsed/>
    <w:rsid w:val="006845FC"/>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6845FC"/>
    <w:rPr>
      <w:rFonts w:ascii="Segoe UI" w:hAnsi="Segoe UI" w:cs="Segoe UI"/>
      <w:sz w:val="18"/>
      <w:szCs w:val="18"/>
    </w:rPr>
  </w:style>
  <w:style w:type="paragraph" w:customStyle="1" w:styleId="Default">
    <w:name w:val="Default"/>
    <w:rsid w:val="00F30771"/>
    <w:pPr>
      <w:autoSpaceDE w:val="0"/>
      <w:autoSpaceDN w:val="0"/>
      <w:adjustRightInd w:val="0"/>
    </w:pPr>
    <w:rPr>
      <w:rFonts w:ascii="Arial" w:hAnsi="Arial" w:cs="Arial"/>
      <w:color w:val="000000"/>
      <w:sz w:val="24"/>
      <w:szCs w:val="24"/>
      <w:lang w:eastAsia="en-US"/>
    </w:rPr>
  </w:style>
  <w:style w:type="paragraph" w:styleId="NormalWeb">
    <w:name w:val="Normal (Web)"/>
    <w:basedOn w:val="Normal"/>
    <w:uiPriority w:val="99"/>
    <w:unhideWhenUsed/>
    <w:qFormat/>
    <w:rsid w:val="00F30771"/>
    <w:pPr>
      <w:spacing w:before="100" w:beforeAutospacing="1" w:after="100" w:afterAutospacing="1" w:line="240" w:lineRule="auto"/>
      <w:jc w:val="both"/>
    </w:pPr>
    <w:rPr>
      <w:rFonts w:ascii="Times New Roman" w:eastAsia="Times New Roman" w:hAnsi="Times New Roman"/>
      <w:sz w:val="24"/>
      <w:szCs w:val="24"/>
      <w:lang w:eastAsia="es-CO"/>
    </w:rPr>
  </w:style>
  <w:style w:type="character" w:styleId="Hipervnculo">
    <w:name w:val="Hyperlink"/>
    <w:uiPriority w:val="99"/>
    <w:unhideWhenUsed/>
    <w:rsid w:val="00F30771"/>
    <w:rPr>
      <w:color w:val="0000FF"/>
      <w:u w:val="single"/>
    </w:rPr>
  </w:style>
  <w:style w:type="character" w:styleId="Hipervnculovisitado">
    <w:name w:val="FollowedHyperlink"/>
    <w:uiPriority w:val="99"/>
    <w:semiHidden/>
    <w:unhideWhenUsed/>
    <w:rsid w:val="00117EC7"/>
    <w:rPr>
      <w:color w:val="954F72"/>
      <w:u w:val="single"/>
    </w:rPr>
  </w:style>
  <w:style w:type="paragraph" w:customStyle="1" w:styleId="msonormal0">
    <w:name w:val="msonormal"/>
    <w:basedOn w:val="Normal"/>
    <w:rsid w:val="00117EC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font5">
    <w:name w:val="font5"/>
    <w:basedOn w:val="Normal"/>
    <w:rsid w:val="00117EC7"/>
    <w:pPr>
      <w:spacing w:before="100" w:beforeAutospacing="1" w:after="100" w:afterAutospacing="1" w:line="240" w:lineRule="auto"/>
    </w:pPr>
    <w:rPr>
      <w:rFonts w:ascii="Arial" w:eastAsia="Times New Roman" w:hAnsi="Arial" w:cs="Arial"/>
      <w:color w:val="000000"/>
      <w:lang w:val="en-US"/>
    </w:rPr>
  </w:style>
  <w:style w:type="paragraph" w:customStyle="1" w:styleId="font6">
    <w:name w:val="font6"/>
    <w:basedOn w:val="Normal"/>
    <w:rsid w:val="00117EC7"/>
    <w:pPr>
      <w:spacing w:before="100" w:beforeAutospacing="1" w:after="100" w:afterAutospacing="1" w:line="240" w:lineRule="auto"/>
    </w:pPr>
    <w:rPr>
      <w:rFonts w:ascii="Arial" w:eastAsia="Times New Roman" w:hAnsi="Arial" w:cs="Arial"/>
      <w:b/>
      <w:bCs/>
      <w:color w:val="000000"/>
      <w:lang w:val="en-US"/>
    </w:rPr>
  </w:style>
  <w:style w:type="paragraph" w:customStyle="1" w:styleId="font7">
    <w:name w:val="font7"/>
    <w:basedOn w:val="Normal"/>
    <w:rsid w:val="00117EC7"/>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font8">
    <w:name w:val="font8"/>
    <w:basedOn w:val="Normal"/>
    <w:rsid w:val="00117EC7"/>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9">
    <w:name w:val="font9"/>
    <w:basedOn w:val="Normal"/>
    <w:rsid w:val="00117EC7"/>
    <w:pPr>
      <w:spacing w:before="100" w:beforeAutospacing="1" w:after="100" w:afterAutospacing="1" w:line="240" w:lineRule="auto"/>
    </w:pPr>
    <w:rPr>
      <w:rFonts w:ascii="Arial" w:eastAsia="Times New Roman" w:hAnsi="Arial" w:cs="Arial"/>
      <w:color w:val="000000"/>
      <w:lang w:val="en-US"/>
    </w:rPr>
  </w:style>
  <w:style w:type="paragraph" w:customStyle="1" w:styleId="font10">
    <w:name w:val="font10"/>
    <w:basedOn w:val="Normal"/>
    <w:rsid w:val="00117EC7"/>
    <w:pPr>
      <w:spacing w:before="100" w:beforeAutospacing="1" w:after="100" w:afterAutospacing="1" w:line="240" w:lineRule="auto"/>
    </w:pPr>
    <w:rPr>
      <w:rFonts w:ascii="Arial" w:eastAsia="Times New Roman" w:hAnsi="Arial" w:cs="Arial"/>
      <w:b/>
      <w:bCs/>
      <w:color w:val="000000"/>
      <w:lang w:val="en-US"/>
    </w:rPr>
  </w:style>
  <w:style w:type="paragraph" w:customStyle="1" w:styleId="xl66">
    <w:name w:val="xl66"/>
    <w:basedOn w:val="Normal"/>
    <w:rsid w:val="00117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67">
    <w:name w:val="xl67"/>
    <w:basedOn w:val="Normal"/>
    <w:rsid w:val="00117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68">
    <w:name w:val="xl68"/>
    <w:basedOn w:val="Normal"/>
    <w:rsid w:val="00117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69">
    <w:name w:val="xl69"/>
    <w:basedOn w:val="Normal"/>
    <w:rsid w:val="00117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70">
    <w:name w:val="xl70"/>
    <w:basedOn w:val="Normal"/>
    <w:rsid w:val="00117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71">
    <w:name w:val="xl71"/>
    <w:basedOn w:val="Normal"/>
    <w:rsid w:val="00117EC7"/>
    <w:pPr>
      <w:shd w:val="clear" w:color="000000" w:fill="FFFFFF"/>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72">
    <w:name w:val="xl72"/>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73">
    <w:name w:val="xl73"/>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74">
    <w:name w:val="xl74"/>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75">
    <w:name w:val="xl75"/>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76">
    <w:name w:val="xl76"/>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77">
    <w:name w:val="xl77"/>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78">
    <w:name w:val="xl78"/>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79">
    <w:name w:val="xl79"/>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0">
    <w:name w:val="xl80"/>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1">
    <w:name w:val="xl81"/>
    <w:basedOn w:val="Normal"/>
    <w:rsid w:val="00117EC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82">
    <w:name w:val="xl82"/>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83">
    <w:name w:val="xl83"/>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4">
    <w:name w:val="xl84"/>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85">
    <w:name w:val="xl85"/>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6">
    <w:name w:val="xl86"/>
    <w:basedOn w:val="Normal"/>
    <w:rsid w:val="00117EC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7">
    <w:name w:val="xl87"/>
    <w:basedOn w:val="Normal"/>
    <w:rsid w:val="00117EC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8">
    <w:name w:val="xl88"/>
    <w:basedOn w:val="Normal"/>
    <w:rsid w:val="00117EC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9">
    <w:name w:val="xl89"/>
    <w:basedOn w:val="Normal"/>
    <w:rsid w:val="00117EC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90">
    <w:name w:val="xl90"/>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91">
    <w:name w:val="xl91"/>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92">
    <w:name w:val="xl92"/>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Arial" w:eastAsia="Times New Roman" w:hAnsi="Arial" w:cs="Arial"/>
      <w:sz w:val="24"/>
      <w:szCs w:val="24"/>
      <w:lang w:val="en-US"/>
    </w:rPr>
  </w:style>
  <w:style w:type="paragraph" w:customStyle="1" w:styleId="xl93">
    <w:name w:val="xl93"/>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94">
    <w:name w:val="xl94"/>
    <w:basedOn w:val="Normal"/>
    <w:rsid w:val="00117EC7"/>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95">
    <w:name w:val="xl95"/>
    <w:basedOn w:val="Normal"/>
    <w:rsid w:val="00117EC7"/>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96">
    <w:name w:val="xl96"/>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97">
    <w:name w:val="xl97"/>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98">
    <w:name w:val="xl98"/>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99">
    <w:name w:val="xl99"/>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Arial" w:eastAsia="Times New Roman" w:hAnsi="Arial" w:cs="Arial"/>
      <w:sz w:val="24"/>
      <w:szCs w:val="24"/>
      <w:lang w:val="en-US"/>
    </w:rPr>
  </w:style>
  <w:style w:type="paragraph" w:customStyle="1" w:styleId="xl100">
    <w:name w:val="xl100"/>
    <w:basedOn w:val="Normal"/>
    <w:rsid w:val="00117EC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1">
    <w:name w:val="xl101"/>
    <w:basedOn w:val="Normal"/>
    <w:rsid w:val="00117EC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2">
    <w:name w:val="xl102"/>
    <w:basedOn w:val="Normal"/>
    <w:rsid w:val="00117EC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117EC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4">
    <w:name w:val="xl104"/>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5">
    <w:name w:val="xl105"/>
    <w:basedOn w:val="Normal"/>
    <w:rsid w:val="00117EC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6">
    <w:name w:val="xl106"/>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7">
    <w:name w:val="xl107"/>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08">
    <w:name w:val="xl108"/>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9">
    <w:name w:val="xl109"/>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0">
    <w:name w:val="xl110"/>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1">
    <w:name w:val="xl111"/>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2">
    <w:name w:val="xl112"/>
    <w:basedOn w:val="Normal"/>
    <w:rsid w:val="00117EC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3">
    <w:name w:val="xl113"/>
    <w:basedOn w:val="Normal"/>
    <w:rsid w:val="00117EC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4">
    <w:name w:val="xl114"/>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5">
    <w:name w:val="xl115"/>
    <w:basedOn w:val="Normal"/>
    <w:rsid w:val="00117EC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6">
    <w:name w:val="xl116"/>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17">
    <w:name w:val="xl117"/>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8">
    <w:name w:val="xl118"/>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9">
    <w:name w:val="xl119"/>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20">
    <w:name w:val="xl120"/>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21">
    <w:name w:val="xl121"/>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val="en-US"/>
    </w:rPr>
  </w:style>
  <w:style w:type="paragraph" w:customStyle="1" w:styleId="xl122">
    <w:name w:val="xl122"/>
    <w:basedOn w:val="Normal"/>
    <w:rsid w:val="00117EC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23">
    <w:name w:val="xl123"/>
    <w:basedOn w:val="Normal"/>
    <w:rsid w:val="00117EC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val="en-US"/>
    </w:rPr>
  </w:style>
  <w:style w:type="paragraph" w:customStyle="1" w:styleId="xl124">
    <w:name w:val="xl124"/>
    <w:basedOn w:val="Normal"/>
    <w:rsid w:val="00117EC7"/>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25">
    <w:name w:val="xl125"/>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26">
    <w:name w:val="xl126"/>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b/>
      <w:bCs/>
      <w:sz w:val="24"/>
      <w:szCs w:val="24"/>
      <w:lang w:val="en-US"/>
    </w:rPr>
  </w:style>
  <w:style w:type="paragraph" w:customStyle="1" w:styleId="xl127">
    <w:name w:val="xl127"/>
    <w:basedOn w:val="Normal"/>
    <w:rsid w:val="00117EC7"/>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28">
    <w:name w:val="xl128"/>
    <w:basedOn w:val="Normal"/>
    <w:rsid w:val="00117EC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29">
    <w:name w:val="xl129"/>
    <w:basedOn w:val="Normal"/>
    <w:rsid w:val="00117EC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30">
    <w:name w:val="xl130"/>
    <w:basedOn w:val="Normal"/>
    <w:rsid w:val="00117EC7"/>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31">
    <w:name w:val="xl131"/>
    <w:basedOn w:val="Normal"/>
    <w:rsid w:val="00117EC7"/>
    <w:pPr>
      <w:pBdr>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32">
    <w:name w:val="xl132"/>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33">
    <w:name w:val="xl133"/>
    <w:basedOn w:val="Normal"/>
    <w:rsid w:val="00117EC7"/>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34">
    <w:name w:val="xl134"/>
    <w:basedOn w:val="Normal"/>
    <w:rsid w:val="00117EC7"/>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35">
    <w:name w:val="xl135"/>
    <w:basedOn w:val="Normal"/>
    <w:rsid w:val="00117EC7"/>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136">
    <w:name w:val="xl136"/>
    <w:basedOn w:val="Normal"/>
    <w:rsid w:val="00117EC7"/>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37">
    <w:name w:val="xl137"/>
    <w:basedOn w:val="Normal"/>
    <w:rsid w:val="00117EC7"/>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38">
    <w:name w:val="xl138"/>
    <w:basedOn w:val="Normal"/>
    <w:rsid w:val="00117EC7"/>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39">
    <w:name w:val="xl139"/>
    <w:basedOn w:val="Normal"/>
    <w:rsid w:val="00117EC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40">
    <w:name w:val="xl140"/>
    <w:basedOn w:val="Normal"/>
    <w:rsid w:val="00117EC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41">
    <w:name w:val="xl141"/>
    <w:basedOn w:val="Normal"/>
    <w:rsid w:val="00117EC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42">
    <w:name w:val="xl142"/>
    <w:basedOn w:val="Normal"/>
    <w:rsid w:val="00117EC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43">
    <w:name w:val="xl143"/>
    <w:basedOn w:val="Normal"/>
    <w:rsid w:val="00117EC7"/>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44">
    <w:name w:val="xl144"/>
    <w:basedOn w:val="Normal"/>
    <w:rsid w:val="00117EC7"/>
    <w:pPr>
      <w:pBdr>
        <w:top w:val="single" w:sz="4" w:space="0" w:color="auto"/>
        <w:left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45">
    <w:name w:val="xl145"/>
    <w:basedOn w:val="Normal"/>
    <w:rsid w:val="00117EC7"/>
    <w:pPr>
      <w:pBdr>
        <w:top w:val="single" w:sz="4" w:space="0" w:color="auto"/>
        <w:left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46">
    <w:name w:val="xl146"/>
    <w:basedOn w:val="Normal"/>
    <w:rsid w:val="00117EC7"/>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47">
    <w:name w:val="xl147"/>
    <w:basedOn w:val="Normal"/>
    <w:rsid w:val="00117EC7"/>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8">
    <w:name w:val="xl148"/>
    <w:basedOn w:val="Normal"/>
    <w:rsid w:val="00117EC7"/>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49">
    <w:name w:val="xl149"/>
    <w:basedOn w:val="Normal"/>
    <w:rsid w:val="00117E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0">
    <w:name w:val="xl150"/>
    <w:basedOn w:val="Normal"/>
    <w:rsid w:val="00117E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1">
    <w:name w:val="xl151"/>
    <w:basedOn w:val="Normal"/>
    <w:rsid w:val="00117E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2">
    <w:name w:val="xl152"/>
    <w:basedOn w:val="Normal"/>
    <w:rsid w:val="00117EC7"/>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3">
    <w:name w:val="xl153"/>
    <w:basedOn w:val="Normal"/>
    <w:rsid w:val="00117EC7"/>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4">
    <w:name w:val="xl154"/>
    <w:basedOn w:val="Normal"/>
    <w:rsid w:val="00117EC7"/>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5">
    <w:name w:val="xl155"/>
    <w:basedOn w:val="Normal"/>
    <w:rsid w:val="00117EC7"/>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6">
    <w:name w:val="xl156"/>
    <w:basedOn w:val="Normal"/>
    <w:rsid w:val="00117EC7"/>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7">
    <w:name w:val="xl157"/>
    <w:basedOn w:val="Normal"/>
    <w:rsid w:val="00117EC7"/>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8">
    <w:name w:val="xl158"/>
    <w:basedOn w:val="Normal"/>
    <w:rsid w:val="00117EC7"/>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9">
    <w:name w:val="xl159"/>
    <w:basedOn w:val="Normal"/>
    <w:rsid w:val="00117EC7"/>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0">
    <w:name w:val="xl160"/>
    <w:basedOn w:val="Normal"/>
    <w:rsid w:val="00117EC7"/>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1">
    <w:name w:val="xl161"/>
    <w:basedOn w:val="Normal"/>
    <w:rsid w:val="00117EC7"/>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2">
    <w:name w:val="xl162"/>
    <w:basedOn w:val="Normal"/>
    <w:rsid w:val="00117EC7"/>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3">
    <w:name w:val="xl163"/>
    <w:basedOn w:val="Normal"/>
    <w:rsid w:val="00117EC7"/>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64">
    <w:name w:val="xl164"/>
    <w:basedOn w:val="Normal"/>
    <w:rsid w:val="00117EC7"/>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65">
    <w:name w:val="xl165"/>
    <w:basedOn w:val="Normal"/>
    <w:rsid w:val="00117E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66">
    <w:name w:val="xl166"/>
    <w:basedOn w:val="Normal"/>
    <w:rsid w:val="00117EC7"/>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7">
    <w:name w:val="xl167"/>
    <w:basedOn w:val="Normal"/>
    <w:rsid w:val="00117EC7"/>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8">
    <w:name w:val="xl168"/>
    <w:basedOn w:val="Normal"/>
    <w:rsid w:val="00117EC7"/>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170">
    <w:name w:val="xl170"/>
    <w:basedOn w:val="Normal"/>
    <w:rsid w:val="00117EC7"/>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171">
    <w:name w:val="xl171"/>
    <w:basedOn w:val="Normal"/>
    <w:rsid w:val="00117EC7"/>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172">
    <w:name w:val="xl172"/>
    <w:basedOn w:val="Normal"/>
    <w:rsid w:val="00117EC7"/>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3">
    <w:name w:val="xl173"/>
    <w:basedOn w:val="Normal"/>
    <w:rsid w:val="00117EC7"/>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4">
    <w:name w:val="xl174"/>
    <w:basedOn w:val="Normal"/>
    <w:rsid w:val="00117EC7"/>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val="en-US"/>
    </w:rPr>
  </w:style>
  <w:style w:type="paragraph" w:customStyle="1" w:styleId="xl176">
    <w:name w:val="xl176"/>
    <w:basedOn w:val="Normal"/>
    <w:rsid w:val="00117EC7"/>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7">
    <w:name w:val="xl177"/>
    <w:basedOn w:val="Normal"/>
    <w:rsid w:val="00117EC7"/>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8">
    <w:name w:val="xl178"/>
    <w:basedOn w:val="Normal"/>
    <w:rsid w:val="00117EC7"/>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9">
    <w:name w:val="xl179"/>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80">
    <w:name w:val="xl180"/>
    <w:basedOn w:val="Normal"/>
    <w:rsid w:val="00117EC7"/>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81">
    <w:name w:val="xl181"/>
    <w:basedOn w:val="Normal"/>
    <w:rsid w:val="00117EC7"/>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82">
    <w:name w:val="xl182"/>
    <w:basedOn w:val="Normal"/>
    <w:rsid w:val="00117EC7"/>
    <w:pPr>
      <w:pBdr>
        <w:top w:val="single" w:sz="8" w:space="0" w:color="auto"/>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83">
    <w:name w:val="xl183"/>
    <w:basedOn w:val="Normal"/>
    <w:rsid w:val="00117EC7"/>
    <w:pPr>
      <w:pBdr>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84">
    <w:name w:val="xl184"/>
    <w:basedOn w:val="Normal"/>
    <w:rsid w:val="00117EC7"/>
    <w:pPr>
      <w:pBdr>
        <w:left w:val="single" w:sz="8"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85">
    <w:name w:val="xl185"/>
    <w:basedOn w:val="Normal"/>
    <w:rsid w:val="00117EC7"/>
    <w:pPr>
      <w:pBdr>
        <w:top w:val="single" w:sz="8"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86">
    <w:name w:val="xl186"/>
    <w:basedOn w:val="Normal"/>
    <w:rsid w:val="00117EC7"/>
    <w:pPr>
      <w:pBdr>
        <w:left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87">
    <w:name w:val="xl187"/>
    <w:basedOn w:val="Normal"/>
    <w:rsid w:val="00117EC7"/>
    <w:pPr>
      <w:pBdr>
        <w:left w:val="single" w:sz="4"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88">
    <w:name w:val="xl188"/>
    <w:basedOn w:val="Normal"/>
    <w:rsid w:val="00117EC7"/>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89">
    <w:name w:val="xl189"/>
    <w:basedOn w:val="Normal"/>
    <w:rsid w:val="00117EC7"/>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90">
    <w:name w:val="xl190"/>
    <w:basedOn w:val="Normal"/>
    <w:rsid w:val="00117EC7"/>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91">
    <w:name w:val="xl191"/>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val="en-US"/>
    </w:rPr>
  </w:style>
  <w:style w:type="paragraph" w:customStyle="1" w:styleId="xl192">
    <w:name w:val="xl192"/>
    <w:basedOn w:val="Normal"/>
    <w:rsid w:val="00117EC7"/>
    <w:pPr>
      <w:pBdr>
        <w:top w:val="single" w:sz="8" w:space="0" w:color="auto"/>
        <w:left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193">
    <w:name w:val="xl193"/>
    <w:basedOn w:val="Normal"/>
    <w:rsid w:val="00117EC7"/>
    <w:pPr>
      <w:pBdr>
        <w:left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194">
    <w:name w:val="xl194"/>
    <w:basedOn w:val="Normal"/>
    <w:rsid w:val="00117EC7"/>
    <w:pPr>
      <w:pBdr>
        <w:left w:val="single" w:sz="4" w:space="0" w:color="auto"/>
        <w:bottom w:val="single" w:sz="8"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195">
    <w:name w:val="xl195"/>
    <w:basedOn w:val="Normal"/>
    <w:rsid w:val="00117EC7"/>
    <w:pPr>
      <w:pBdr>
        <w:top w:val="single" w:sz="8" w:space="0" w:color="auto"/>
        <w:left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color w:val="000000"/>
      <w:sz w:val="24"/>
      <w:szCs w:val="24"/>
      <w:lang w:val="en-US"/>
    </w:rPr>
  </w:style>
  <w:style w:type="paragraph" w:customStyle="1" w:styleId="xl196">
    <w:name w:val="xl196"/>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val="en-US"/>
    </w:rPr>
  </w:style>
  <w:style w:type="paragraph" w:customStyle="1" w:styleId="xl197">
    <w:name w:val="xl197"/>
    <w:basedOn w:val="Normal"/>
    <w:rsid w:val="00117EC7"/>
    <w:pPr>
      <w:pBdr>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val="en-US"/>
    </w:rPr>
  </w:style>
  <w:style w:type="paragraph" w:customStyle="1" w:styleId="xl198">
    <w:name w:val="xl198"/>
    <w:basedOn w:val="Normal"/>
    <w:rsid w:val="00117EC7"/>
    <w:pPr>
      <w:pBdr>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val="en-US"/>
    </w:rPr>
  </w:style>
  <w:style w:type="paragraph" w:customStyle="1" w:styleId="xl199">
    <w:name w:val="xl199"/>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00">
    <w:name w:val="xl200"/>
    <w:basedOn w:val="Normal"/>
    <w:rsid w:val="00117EC7"/>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01">
    <w:name w:val="xl201"/>
    <w:basedOn w:val="Normal"/>
    <w:rsid w:val="00117EC7"/>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02">
    <w:name w:val="xl202"/>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val="en-US"/>
    </w:rPr>
  </w:style>
  <w:style w:type="paragraph" w:customStyle="1" w:styleId="xl203">
    <w:name w:val="xl203"/>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04">
    <w:name w:val="xl204"/>
    <w:basedOn w:val="Normal"/>
    <w:rsid w:val="00117EC7"/>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05">
    <w:name w:val="xl205"/>
    <w:basedOn w:val="Normal"/>
    <w:rsid w:val="00117EC7"/>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117EC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7">
    <w:name w:val="xl207"/>
    <w:basedOn w:val="Normal"/>
    <w:rsid w:val="00117EC7"/>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8">
    <w:name w:val="xl208"/>
    <w:basedOn w:val="Normal"/>
    <w:rsid w:val="00117EC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09">
    <w:name w:val="xl209"/>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10">
    <w:name w:val="xl210"/>
    <w:basedOn w:val="Normal"/>
    <w:rsid w:val="00117EC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11">
    <w:name w:val="xl211"/>
    <w:basedOn w:val="Normal"/>
    <w:rsid w:val="00117EC7"/>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12">
    <w:name w:val="xl212"/>
    <w:basedOn w:val="Normal"/>
    <w:rsid w:val="00117EC7"/>
    <w:pPr>
      <w:pBdr>
        <w:lef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13">
    <w:name w:val="xl213"/>
    <w:basedOn w:val="Normal"/>
    <w:rsid w:val="00117EC7"/>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14">
    <w:name w:val="xl214"/>
    <w:basedOn w:val="Normal"/>
    <w:rsid w:val="00117EC7"/>
    <w:pPr>
      <w:pBdr>
        <w:top w:val="single" w:sz="8"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15">
    <w:name w:val="xl215"/>
    <w:basedOn w:val="Normal"/>
    <w:rsid w:val="00117EC7"/>
    <w:pPr>
      <w:pBdr>
        <w:left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16">
    <w:name w:val="xl216"/>
    <w:basedOn w:val="Normal"/>
    <w:rsid w:val="00117EC7"/>
    <w:pPr>
      <w:pBdr>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17">
    <w:name w:val="xl217"/>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18">
    <w:name w:val="xl218"/>
    <w:basedOn w:val="Normal"/>
    <w:rsid w:val="00117EC7"/>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19">
    <w:name w:val="xl219"/>
    <w:basedOn w:val="Normal"/>
    <w:rsid w:val="00117EC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20">
    <w:name w:val="xl220"/>
    <w:basedOn w:val="Normal"/>
    <w:rsid w:val="00117EC7"/>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21">
    <w:name w:val="xl221"/>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22">
    <w:name w:val="xl222"/>
    <w:basedOn w:val="Normal"/>
    <w:rsid w:val="00117EC7"/>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23">
    <w:name w:val="xl223"/>
    <w:basedOn w:val="Normal"/>
    <w:rsid w:val="00117EC7"/>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24">
    <w:name w:val="xl224"/>
    <w:basedOn w:val="Normal"/>
    <w:rsid w:val="00117EC7"/>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25">
    <w:name w:val="xl225"/>
    <w:basedOn w:val="Normal"/>
    <w:rsid w:val="00117EC7"/>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26">
    <w:name w:val="xl226"/>
    <w:basedOn w:val="Normal"/>
    <w:rsid w:val="00117EC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color w:val="7030A0"/>
      <w:sz w:val="24"/>
      <w:szCs w:val="24"/>
      <w:lang w:val="en-US"/>
    </w:rPr>
  </w:style>
  <w:style w:type="paragraph" w:customStyle="1" w:styleId="xl227">
    <w:name w:val="xl227"/>
    <w:basedOn w:val="Normal"/>
    <w:rsid w:val="00117EC7"/>
    <w:pPr>
      <w:pBdr>
        <w:top w:val="single" w:sz="4" w:space="0" w:color="auto"/>
        <w:left w:val="single" w:sz="8"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color w:val="7030A0"/>
      <w:sz w:val="24"/>
      <w:szCs w:val="24"/>
      <w:lang w:val="en-US"/>
    </w:rPr>
  </w:style>
  <w:style w:type="paragraph" w:customStyle="1" w:styleId="xl228">
    <w:name w:val="xl228"/>
    <w:basedOn w:val="Normal"/>
    <w:rsid w:val="00117EC7"/>
    <w:pPr>
      <w:pBdr>
        <w:top w:val="single" w:sz="4" w:space="0" w:color="auto"/>
        <w:left w:val="single" w:sz="8"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color w:val="7030A0"/>
      <w:sz w:val="24"/>
      <w:szCs w:val="24"/>
      <w:lang w:val="en-US"/>
    </w:rPr>
  </w:style>
  <w:style w:type="paragraph" w:customStyle="1" w:styleId="xl229">
    <w:name w:val="xl229"/>
    <w:basedOn w:val="Normal"/>
    <w:rsid w:val="00117EC7"/>
    <w:pPr>
      <w:pBdr>
        <w:top w:val="single" w:sz="4" w:space="0" w:color="auto"/>
        <w:left w:val="single" w:sz="8"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color w:val="7030A0"/>
      <w:sz w:val="24"/>
      <w:szCs w:val="24"/>
      <w:lang w:val="en-US"/>
    </w:rPr>
  </w:style>
  <w:style w:type="paragraph" w:customStyle="1" w:styleId="xl230">
    <w:name w:val="xl230"/>
    <w:basedOn w:val="Normal"/>
    <w:rsid w:val="00117EC7"/>
    <w:pPr>
      <w:pBdr>
        <w:top w:val="single" w:sz="8" w:space="0" w:color="auto"/>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1">
    <w:name w:val="xl231"/>
    <w:basedOn w:val="Normal"/>
    <w:rsid w:val="00117EC7"/>
    <w:pPr>
      <w:pBdr>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2">
    <w:name w:val="xl232"/>
    <w:basedOn w:val="Normal"/>
    <w:rsid w:val="00117EC7"/>
    <w:pPr>
      <w:pBdr>
        <w:left w:val="single" w:sz="8"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3">
    <w:name w:val="xl233"/>
    <w:basedOn w:val="Normal"/>
    <w:rsid w:val="00117EC7"/>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4">
    <w:name w:val="xl234"/>
    <w:basedOn w:val="Normal"/>
    <w:rsid w:val="00117E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5">
    <w:name w:val="xl235"/>
    <w:basedOn w:val="Normal"/>
    <w:rsid w:val="00117EC7"/>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6">
    <w:name w:val="xl236"/>
    <w:basedOn w:val="Normal"/>
    <w:rsid w:val="00117EC7"/>
    <w:pPr>
      <w:pBdr>
        <w:top w:val="single" w:sz="8" w:space="0" w:color="auto"/>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7">
    <w:name w:val="xl237"/>
    <w:basedOn w:val="Normal"/>
    <w:rsid w:val="00117EC7"/>
    <w:pPr>
      <w:pBdr>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8">
    <w:name w:val="xl238"/>
    <w:basedOn w:val="Normal"/>
    <w:rsid w:val="00117EC7"/>
    <w:pPr>
      <w:pBdr>
        <w:left w:val="single" w:sz="8"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9">
    <w:name w:val="xl239"/>
    <w:basedOn w:val="Normal"/>
    <w:rsid w:val="00117EC7"/>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0">
    <w:name w:val="xl240"/>
    <w:basedOn w:val="Normal"/>
    <w:rsid w:val="00117EC7"/>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1">
    <w:name w:val="xl241"/>
    <w:basedOn w:val="Normal"/>
    <w:rsid w:val="00117EC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2">
    <w:name w:val="xl242"/>
    <w:basedOn w:val="Normal"/>
    <w:rsid w:val="00117EC7"/>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3">
    <w:name w:val="xl243"/>
    <w:basedOn w:val="Normal"/>
    <w:rsid w:val="00117EC7"/>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4">
    <w:name w:val="xl244"/>
    <w:basedOn w:val="Normal"/>
    <w:rsid w:val="00117EC7"/>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5">
    <w:name w:val="xl245"/>
    <w:basedOn w:val="Normal"/>
    <w:rsid w:val="00117EC7"/>
    <w:pPr>
      <w:pBdr>
        <w:top w:val="single" w:sz="8"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6">
    <w:name w:val="xl246"/>
    <w:basedOn w:val="Normal"/>
    <w:rsid w:val="00117EC7"/>
    <w:pPr>
      <w:pBdr>
        <w:top w:val="single" w:sz="8"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7">
    <w:name w:val="xl247"/>
    <w:basedOn w:val="Normal"/>
    <w:rsid w:val="00117EC7"/>
    <w:pPr>
      <w:pBdr>
        <w:top w:val="single" w:sz="8"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8">
    <w:name w:val="xl248"/>
    <w:basedOn w:val="Normal"/>
    <w:rsid w:val="00117EC7"/>
    <w:pPr>
      <w:pBdr>
        <w:top w:val="single" w:sz="8"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9">
    <w:name w:val="xl249"/>
    <w:basedOn w:val="Normal"/>
    <w:rsid w:val="00117EC7"/>
    <w:pPr>
      <w:pBdr>
        <w:top w:val="single" w:sz="4" w:space="0" w:color="auto"/>
        <w:left w:val="single" w:sz="4"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50">
    <w:name w:val="xl250"/>
    <w:basedOn w:val="Normal"/>
    <w:rsid w:val="00117EC7"/>
    <w:pPr>
      <w:pBdr>
        <w:top w:val="single" w:sz="4"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51">
    <w:name w:val="xl251"/>
    <w:basedOn w:val="Normal"/>
    <w:rsid w:val="00117EC7"/>
    <w:pPr>
      <w:pBdr>
        <w:top w:val="single" w:sz="8" w:space="0" w:color="auto"/>
        <w:left w:val="single" w:sz="4"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52">
    <w:name w:val="xl252"/>
    <w:basedOn w:val="Normal"/>
    <w:rsid w:val="00117EC7"/>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character" w:styleId="Refdecomentario">
    <w:name w:val="annotation reference"/>
    <w:uiPriority w:val="99"/>
    <w:semiHidden/>
    <w:unhideWhenUsed/>
    <w:rsid w:val="008015DD"/>
    <w:rPr>
      <w:sz w:val="16"/>
      <w:szCs w:val="16"/>
    </w:rPr>
  </w:style>
  <w:style w:type="paragraph" w:styleId="Textocomentario">
    <w:name w:val="annotation text"/>
    <w:basedOn w:val="Normal"/>
    <w:link w:val="TextocomentarioCar"/>
    <w:uiPriority w:val="99"/>
    <w:unhideWhenUsed/>
    <w:rsid w:val="008015DD"/>
    <w:pPr>
      <w:spacing w:line="240" w:lineRule="auto"/>
    </w:pPr>
    <w:rPr>
      <w:sz w:val="20"/>
      <w:szCs w:val="20"/>
    </w:rPr>
  </w:style>
  <w:style w:type="character" w:customStyle="1" w:styleId="TextocomentarioCar">
    <w:name w:val="Texto comentario Car"/>
    <w:link w:val="Textocomentario"/>
    <w:uiPriority w:val="99"/>
    <w:rsid w:val="008015DD"/>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8015DD"/>
    <w:rPr>
      <w:b/>
      <w:bCs/>
    </w:rPr>
  </w:style>
  <w:style w:type="character" w:customStyle="1" w:styleId="AsuntodelcomentarioCar">
    <w:name w:val="Asunto del comentario Car"/>
    <w:link w:val="Asuntodelcomentario"/>
    <w:uiPriority w:val="99"/>
    <w:semiHidden/>
    <w:rsid w:val="008015DD"/>
    <w:rPr>
      <w:rFonts w:ascii="Calibri" w:eastAsia="Calibri" w:hAnsi="Calibri" w:cs="Times New Roman"/>
      <w:b/>
      <w:bCs/>
      <w:sz w:val="20"/>
      <w:szCs w:val="20"/>
    </w:rPr>
  </w:style>
  <w:style w:type="paragraph" w:styleId="Revisin">
    <w:name w:val="Revision"/>
    <w:hidden/>
    <w:uiPriority w:val="99"/>
    <w:semiHidden/>
    <w:rsid w:val="00787632"/>
    <w:rPr>
      <w:sz w:val="22"/>
      <w:szCs w:val="22"/>
      <w:lang w:eastAsia="en-US"/>
    </w:rPr>
  </w:style>
  <w:style w:type="character" w:styleId="Fuerte">
    <w:name w:val="Strong"/>
    <w:uiPriority w:val="22"/>
    <w:qFormat/>
    <w:rsid w:val="0016419A"/>
    <w:rPr>
      <w:b/>
      <w:bCs/>
    </w:rPr>
  </w:style>
  <w:style w:type="table" w:styleId="Tablaconcuadrcula">
    <w:name w:val="Table Grid"/>
    <w:basedOn w:val="Tabla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basedOn w:val="Normal"/>
    <w:uiPriority w:val="34"/>
    <w:qFormat/>
    <w:rsid w:val="60C0669D"/>
    <w:pPr>
      <w:ind w:left="720"/>
      <w:contextualSpacing/>
    </w:pPr>
  </w:style>
  <w:style w:type="paragraph" w:styleId="Textoindependiente">
    <w:name w:val="Body Text"/>
    <w:basedOn w:val="Normal"/>
    <w:link w:val="TextoindependienteCar"/>
    <w:uiPriority w:val="1"/>
    <w:qFormat/>
    <w:rsid w:val="00B3124B"/>
    <w:pPr>
      <w:widowControl w:val="0"/>
      <w:autoSpaceDE w:val="0"/>
      <w:autoSpaceDN w:val="0"/>
      <w:spacing w:after="0" w:line="240" w:lineRule="auto"/>
    </w:pPr>
    <w:rPr>
      <w:rFonts w:ascii="Arial" w:eastAsia="Arial" w:hAnsi="Arial" w:cs="Arial"/>
      <w:lang w:val="es-ES"/>
    </w:rPr>
  </w:style>
  <w:style w:type="character" w:customStyle="1" w:styleId="TextoindependienteCar">
    <w:name w:val="Texto independiente Car"/>
    <w:basedOn w:val="Fuentedeprrafopredeter"/>
    <w:link w:val="Textoindependiente"/>
    <w:uiPriority w:val="1"/>
    <w:rsid w:val="00B3124B"/>
    <w:rPr>
      <w:rFonts w:ascii="Arial" w:eastAsia="Arial" w:hAnsi="Arial" w:cs="Arial"/>
      <w:sz w:val="22"/>
      <w:szCs w:val="22"/>
      <w:lang w:val="es-ES" w:eastAsia="en-US"/>
    </w:rPr>
  </w:style>
  <w:style w:type="paragraph" w:customStyle="1" w:styleId="font11">
    <w:name w:val="font11"/>
    <w:basedOn w:val="Normal"/>
    <w:rsid w:val="00744D61"/>
    <w:pPr>
      <w:spacing w:before="100" w:beforeAutospacing="1" w:after="100" w:afterAutospacing="1" w:line="240" w:lineRule="auto"/>
    </w:pPr>
    <w:rPr>
      <w:rFonts w:ascii="Arial" w:eastAsia="Times New Roman" w:hAnsi="Arial" w:cs="Arial"/>
      <w:color w:val="000000"/>
      <w:lang w:eastAsia="es-CO"/>
    </w:rPr>
  </w:style>
  <w:style w:type="paragraph" w:customStyle="1" w:styleId="font12">
    <w:name w:val="font12"/>
    <w:basedOn w:val="Normal"/>
    <w:rsid w:val="00744D61"/>
    <w:pPr>
      <w:spacing w:before="100" w:beforeAutospacing="1" w:after="100" w:afterAutospacing="1" w:line="240" w:lineRule="auto"/>
    </w:pPr>
    <w:rPr>
      <w:rFonts w:ascii="Arial" w:eastAsia="Times New Roman" w:hAnsi="Arial" w:cs="Arial"/>
      <w:b/>
      <w:bCs/>
      <w:color w:val="000000"/>
      <w:lang w:eastAsia="es-CO"/>
    </w:rPr>
  </w:style>
  <w:style w:type="paragraph" w:customStyle="1" w:styleId="xl253">
    <w:name w:val="xl253"/>
    <w:basedOn w:val="Normal"/>
    <w:rsid w:val="00744D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CO"/>
    </w:rPr>
  </w:style>
  <w:style w:type="paragraph" w:customStyle="1" w:styleId="xl254">
    <w:name w:val="xl254"/>
    <w:basedOn w:val="Normal"/>
    <w:rsid w:val="00744D6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CO"/>
    </w:rPr>
  </w:style>
  <w:style w:type="paragraph" w:customStyle="1" w:styleId="xl255">
    <w:name w:val="xl255"/>
    <w:basedOn w:val="Normal"/>
    <w:rsid w:val="00744D61"/>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CO"/>
    </w:rPr>
  </w:style>
  <w:style w:type="paragraph" w:customStyle="1" w:styleId="xl256">
    <w:name w:val="xl256"/>
    <w:basedOn w:val="Normal"/>
    <w:rsid w:val="00744D61"/>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CO"/>
    </w:rPr>
  </w:style>
  <w:style w:type="paragraph" w:customStyle="1" w:styleId="xl257">
    <w:name w:val="xl257"/>
    <w:basedOn w:val="Normal"/>
    <w:rsid w:val="00744D61"/>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CO"/>
    </w:rPr>
  </w:style>
  <w:style w:type="paragraph" w:customStyle="1" w:styleId="xl258">
    <w:name w:val="xl258"/>
    <w:basedOn w:val="Normal"/>
    <w:rsid w:val="00744D61"/>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eastAsia="es-CO"/>
    </w:rPr>
  </w:style>
  <w:style w:type="paragraph" w:customStyle="1" w:styleId="xl259">
    <w:name w:val="xl259"/>
    <w:basedOn w:val="Normal"/>
    <w:rsid w:val="00744D61"/>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eastAsia="es-CO"/>
    </w:rPr>
  </w:style>
  <w:style w:type="paragraph" w:customStyle="1" w:styleId="xl260">
    <w:name w:val="xl260"/>
    <w:basedOn w:val="Normal"/>
    <w:rsid w:val="00744D61"/>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eastAsia="es-CO"/>
    </w:rPr>
  </w:style>
  <w:style w:type="paragraph" w:customStyle="1" w:styleId="xl261">
    <w:name w:val="xl261"/>
    <w:basedOn w:val="Normal"/>
    <w:rsid w:val="00744D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CO"/>
    </w:rPr>
  </w:style>
  <w:style w:type="paragraph" w:customStyle="1" w:styleId="xl262">
    <w:name w:val="xl262"/>
    <w:basedOn w:val="Normal"/>
    <w:rsid w:val="00744D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CO"/>
    </w:rPr>
  </w:style>
  <w:style w:type="paragraph" w:customStyle="1" w:styleId="xl263">
    <w:name w:val="xl263"/>
    <w:basedOn w:val="Normal"/>
    <w:rsid w:val="00744D6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CO"/>
    </w:rPr>
  </w:style>
  <w:style w:type="paragraph" w:customStyle="1" w:styleId="xl264">
    <w:name w:val="xl264"/>
    <w:basedOn w:val="Normal"/>
    <w:rsid w:val="00744D61"/>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CO"/>
    </w:rPr>
  </w:style>
  <w:style w:type="paragraph" w:customStyle="1" w:styleId="xl265">
    <w:name w:val="xl265"/>
    <w:basedOn w:val="Normal"/>
    <w:rsid w:val="00744D61"/>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CO"/>
    </w:rPr>
  </w:style>
  <w:style w:type="paragraph" w:customStyle="1" w:styleId="xl266">
    <w:name w:val="xl266"/>
    <w:basedOn w:val="Normal"/>
    <w:rsid w:val="00744D61"/>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CO"/>
    </w:rPr>
  </w:style>
  <w:style w:type="paragraph" w:customStyle="1" w:styleId="xl267">
    <w:name w:val="xl267"/>
    <w:basedOn w:val="Normal"/>
    <w:rsid w:val="00744D61"/>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eastAsia="es-CO"/>
    </w:rPr>
  </w:style>
  <w:style w:type="paragraph" w:customStyle="1" w:styleId="xl268">
    <w:name w:val="xl268"/>
    <w:basedOn w:val="Normal"/>
    <w:rsid w:val="00744D61"/>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eastAsia="es-CO"/>
    </w:rPr>
  </w:style>
  <w:style w:type="paragraph" w:customStyle="1" w:styleId="xl269">
    <w:name w:val="xl269"/>
    <w:basedOn w:val="Normal"/>
    <w:rsid w:val="00744D61"/>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eastAsia="es-CO"/>
    </w:rPr>
  </w:style>
  <w:style w:type="paragraph" w:customStyle="1" w:styleId="xl270">
    <w:name w:val="xl270"/>
    <w:basedOn w:val="Normal"/>
    <w:rsid w:val="00744D61"/>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es-CO"/>
    </w:rPr>
  </w:style>
  <w:style w:type="paragraph" w:customStyle="1" w:styleId="xl271">
    <w:name w:val="xl271"/>
    <w:basedOn w:val="Normal"/>
    <w:rsid w:val="00744D61"/>
    <w:pPr>
      <w:pBdr>
        <w:top w:val="single" w:sz="8"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es-CO"/>
    </w:rPr>
  </w:style>
  <w:style w:type="paragraph" w:customStyle="1" w:styleId="xl272">
    <w:name w:val="xl272"/>
    <w:basedOn w:val="Normal"/>
    <w:rsid w:val="00744D61"/>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es-CO"/>
    </w:rPr>
  </w:style>
  <w:style w:type="paragraph" w:customStyle="1" w:styleId="xl273">
    <w:name w:val="xl273"/>
    <w:basedOn w:val="Normal"/>
    <w:rsid w:val="00744D61"/>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es-CO"/>
    </w:rPr>
  </w:style>
  <w:style w:type="paragraph" w:customStyle="1" w:styleId="xl274">
    <w:name w:val="xl274"/>
    <w:basedOn w:val="Normal"/>
    <w:rsid w:val="00744D61"/>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eastAsia="es-CO"/>
    </w:rPr>
  </w:style>
  <w:style w:type="paragraph" w:customStyle="1" w:styleId="xl275">
    <w:name w:val="xl275"/>
    <w:basedOn w:val="Normal"/>
    <w:rsid w:val="00744D61"/>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CO"/>
    </w:rPr>
  </w:style>
  <w:style w:type="paragraph" w:customStyle="1" w:styleId="xl276">
    <w:name w:val="xl276"/>
    <w:basedOn w:val="Normal"/>
    <w:rsid w:val="00744D61"/>
    <w:pPr>
      <w:pBdr>
        <w:lef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CO"/>
    </w:rPr>
  </w:style>
  <w:style w:type="paragraph" w:customStyle="1" w:styleId="xl277">
    <w:name w:val="xl277"/>
    <w:basedOn w:val="Normal"/>
    <w:rsid w:val="00744D61"/>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CO"/>
    </w:rPr>
  </w:style>
  <w:style w:type="paragraph" w:customStyle="1" w:styleId="xl278">
    <w:name w:val="xl278"/>
    <w:basedOn w:val="Normal"/>
    <w:rsid w:val="00744D61"/>
    <w:pPr>
      <w:pBdr>
        <w:top w:val="single" w:sz="8"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CO"/>
    </w:rPr>
  </w:style>
  <w:style w:type="paragraph" w:customStyle="1" w:styleId="xl279">
    <w:name w:val="xl279"/>
    <w:basedOn w:val="Normal"/>
    <w:rsid w:val="00744D61"/>
    <w:pPr>
      <w:pBdr>
        <w:left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CO"/>
    </w:rPr>
  </w:style>
  <w:style w:type="paragraph" w:customStyle="1" w:styleId="xl280">
    <w:name w:val="xl280"/>
    <w:basedOn w:val="Normal"/>
    <w:rsid w:val="00744D61"/>
    <w:pPr>
      <w:pBdr>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CO"/>
    </w:rPr>
  </w:style>
  <w:style w:type="paragraph" w:customStyle="1" w:styleId="xl281">
    <w:name w:val="xl281"/>
    <w:basedOn w:val="Normal"/>
    <w:rsid w:val="00744D61"/>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s-CO"/>
    </w:rPr>
  </w:style>
  <w:style w:type="paragraph" w:customStyle="1" w:styleId="xl282">
    <w:name w:val="xl282"/>
    <w:basedOn w:val="Normal"/>
    <w:rsid w:val="00744D61"/>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s-CO"/>
    </w:rPr>
  </w:style>
  <w:style w:type="paragraph" w:customStyle="1" w:styleId="xl283">
    <w:name w:val="xl283"/>
    <w:basedOn w:val="Normal"/>
    <w:rsid w:val="00744D61"/>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s-CO"/>
    </w:rPr>
  </w:style>
  <w:style w:type="paragraph" w:customStyle="1" w:styleId="xl284">
    <w:name w:val="xl284"/>
    <w:basedOn w:val="Normal"/>
    <w:rsid w:val="00744D61"/>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CO"/>
    </w:rPr>
  </w:style>
  <w:style w:type="paragraph" w:customStyle="1" w:styleId="xl285">
    <w:name w:val="xl285"/>
    <w:basedOn w:val="Normal"/>
    <w:rsid w:val="00744D61"/>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CO"/>
    </w:rPr>
  </w:style>
  <w:style w:type="paragraph" w:customStyle="1" w:styleId="xl286">
    <w:name w:val="xl286"/>
    <w:basedOn w:val="Normal"/>
    <w:rsid w:val="00744D61"/>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CO"/>
    </w:rPr>
  </w:style>
  <w:style w:type="paragraph" w:customStyle="1" w:styleId="xl287">
    <w:name w:val="xl287"/>
    <w:basedOn w:val="Normal"/>
    <w:rsid w:val="00744D61"/>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eastAsia="es-CO"/>
    </w:rPr>
  </w:style>
  <w:style w:type="paragraph" w:customStyle="1" w:styleId="xl288">
    <w:name w:val="xl288"/>
    <w:basedOn w:val="Normal"/>
    <w:rsid w:val="00744D61"/>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CO"/>
    </w:rPr>
  </w:style>
  <w:style w:type="paragraph" w:customStyle="1" w:styleId="xl289">
    <w:name w:val="xl289"/>
    <w:basedOn w:val="Normal"/>
    <w:rsid w:val="00744D61"/>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CO"/>
    </w:rPr>
  </w:style>
  <w:style w:type="paragraph" w:customStyle="1" w:styleId="xl290">
    <w:name w:val="xl290"/>
    <w:basedOn w:val="Normal"/>
    <w:rsid w:val="00744D61"/>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CO"/>
    </w:rPr>
  </w:style>
  <w:style w:type="paragraph" w:customStyle="1" w:styleId="xl291">
    <w:name w:val="xl291"/>
    <w:basedOn w:val="Normal"/>
    <w:rsid w:val="00744D61"/>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CO"/>
    </w:rPr>
  </w:style>
  <w:style w:type="paragraph" w:customStyle="1" w:styleId="xl292">
    <w:name w:val="xl292"/>
    <w:basedOn w:val="Normal"/>
    <w:rsid w:val="00744D61"/>
    <w:pPr>
      <w:pBdr>
        <w:top w:val="single" w:sz="4"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CO"/>
    </w:rPr>
  </w:style>
  <w:style w:type="paragraph" w:customStyle="1" w:styleId="xl293">
    <w:name w:val="xl293"/>
    <w:basedOn w:val="Normal"/>
    <w:rsid w:val="00744D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CO"/>
    </w:rPr>
  </w:style>
  <w:style w:type="paragraph" w:customStyle="1" w:styleId="xl294">
    <w:name w:val="xl294"/>
    <w:basedOn w:val="Normal"/>
    <w:rsid w:val="00744D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CO"/>
    </w:rPr>
  </w:style>
  <w:style w:type="paragraph" w:customStyle="1" w:styleId="xl295">
    <w:name w:val="xl295"/>
    <w:basedOn w:val="Normal"/>
    <w:rsid w:val="00744D6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CO"/>
    </w:rPr>
  </w:style>
  <w:style w:type="paragraph" w:customStyle="1" w:styleId="xl296">
    <w:name w:val="xl296"/>
    <w:basedOn w:val="Normal"/>
    <w:rsid w:val="00744D61"/>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CO"/>
    </w:rPr>
  </w:style>
  <w:style w:type="paragraph" w:customStyle="1" w:styleId="xl297">
    <w:name w:val="xl297"/>
    <w:basedOn w:val="Normal"/>
    <w:rsid w:val="00744D61"/>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CO"/>
    </w:rPr>
  </w:style>
  <w:style w:type="paragraph" w:customStyle="1" w:styleId="xl298">
    <w:name w:val="xl298"/>
    <w:basedOn w:val="Normal"/>
    <w:rsid w:val="00744D61"/>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CO"/>
    </w:rPr>
  </w:style>
  <w:style w:type="paragraph" w:customStyle="1" w:styleId="xl299">
    <w:name w:val="xl299"/>
    <w:basedOn w:val="Normal"/>
    <w:rsid w:val="00744D61"/>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CO"/>
    </w:rPr>
  </w:style>
  <w:style w:type="paragraph" w:customStyle="1" w:styleId="xl300">
    <w:name w:val="xl300"/>
    <w:basedOn w:val="Normal"/>
    <w:rsid w:val="00744D61"/>
    <w:pPr>
      <w:pBdr>
        <w:lef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CO"/>
    </w:rPr>
  </w:style>
  <w:style w:type="paragraph" w:customStyle="1" w:styleId="xl301">
    <w:name w:val="xl301"/>
    <w:basedOn w:val="Normal"/>
    <w:rsid w:val="00744D61"/>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CO"/>
    </w:rPr>
  </w:style>
  <w:style w:type="paragraph" w:customStyle="1" w:styleId="xl302">
    <w:name w:val="xl302"/>
    <w:basedOn w:val="Normal"/>
    <w:rsid w:val="00744D61"/>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CO"/>
    </w:rPr>
  </w:style>
  <w:style w:type="paragraph" w:customStyle="1" w:styleId="xl303">
    <w:name w:val="xl303"/>
    <w:basedOn w:val="Normal"/>
    <w:rsid w:val="00744D61"/>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CO"/>
    </w:rPr>
  </w:style>
  <w:style w:type="paragraph" w:customStyle="1" w:styleId="xl304">
    <w:name w:val="xl304"/>
    <w:basedOn w:val="Normal"/>
    <w:rsid w:val="00744D61"/>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CO"/>
    </w:rPr>
  </w:style>
  <w:style w:type="paragraph" w:customStyle="1" w:styleId="xl305">
    <w:name w:val="xl305"/>
    <w:basedOn w:val="Normal"/>
    <w:rsid w:val="00744D61"/>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CO"/>
    </w:rPr>
  </w:style>
  <w:style w:type="paragraph" w:customStyle="1" w:styleId="xl306">
    <w:name w:val="xl306"/>
    <w:basedOn w:val="Normal"/>
    <w:rsid w:val="00744D61"/>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CO"/>
    </w:rPr>
  </w:style>
  <w:style w:type="paragraph" w:customStyle="1" w:styleId="xl307">
    <w:name w:val="xl307"/>
    <w:basedOn w:val="Normal"/>
    <w:rsid w:val="00744D61"/>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CO"/>
    </w:rPr>
  </w:style>
  <w:style w:type="paragraph" w:customStyle="1" w:styleId="xl308">
    <w:name w:val="xl308"/>
    <w:basedOn w:val="Normal"/>
    <w:rsid w:val="00744D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CO"/>
    </w:rPr>
  </w:style>
  <w:style w:type="paragraph" w:customStyle="1" w:styleId="xl309">
    <w:name w:val="xl309"/>
    <w:basedOn w:val="Normal"/>
    <w:rsid w:val="00744D6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CO"/>
    </w:rPr>
  </w:style>
  <w:style w:type="paragraph" w:customStyle="1" w:styleId="xl310">
    <w:name w:val="xl310"/>
    <w:basedOn w:val="Normal"/>
    <w:rsid w:val="00744D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CO"/>
    </w:rPr>
  </w:style>
  <w:style w:type="paragraph" w:customStyle="1" w:styleId="xl311">
    <w:name w:val="xl311"/>
    <w:basedOn w:val="Normal"/>
    <w:rsid w:val="00744D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CO"/>
    </w:rPr>
  </w:style>
  <w:style w:type="paragraph" w:customStyle="1" w:styleId="xl312">
    <w:name w:val="xl312"/>
    <w:basedOn w:val="Normal"/>
    <w:rsid w:val="00744D6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CO"/>
    </w:rPr>
  </w:style>
  <w:style w:type="paragraph" w:customStyle="1" w:styleId="xl313">
    <w:name w:val="xl313"/>
    <w:basedOn w:val="Normal"/>
    <w:rsid w:val="00744D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CO"/>
    </w:rPr>
  </w:style>
  <w:style w:type="paragraph" w:customStyle="1" w:styleId="xl314">
    <w:name w:val="xl314"/>
    <w:basedOn w:val="Normal"/>
    <w:rsid w:val="00744D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CO"/>
    </w:rPr>
  </w:style>
  <w:style w:type="paragraph" w:customStyle="1" w:styleId="xl315">
    <w:name w:val="xl315"/>
    <w:basedOn w:val="Normal"/>
    <w:rsid w:val="00744D6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CO"/>
    </w:rPr>
  </w:style>
  <w:style w:type="paragraph" w:customStyle="1" w:styleId="xl316">
    <w:name w:val="xl316"/>
    <w:basedOn w:val="Normal"/>
    <w:rsid w:val="00744D61"/>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CO"/>
    </w:rPr>
  </w:style>
  <w:style w:type="paragraph" w:customStyle="1" w:styleId="xl317">
    <w:name w:val="xl317"/>
    <w:basedOn w:val="Normal"/>
    <w:rsid w:val="00744D61"/>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CO"/>
    </w:rPr>
  </w:style>
  <w:style w:type="paragraph" w:customStyle="1" w:styleId="xl318">
    <w:name w:val="xl318"/>
    <w:basedOn w:val="Normal"/>
    <w:rsid w:val="00744D61"/>
    <w:pPr>
      <w:pBdr>
        <w:top w:val="single" w:sz="8"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CO"/>
    </w:rPr>
  </w:style>
  <w:style w:type="paragraph" w:customStyle="1" w:styleId="xl319">
    <w:name w:val="xl319"/>
    <w:basedOn w:val="Normal"/>
    <w:rsid w:val="00744D61"/>
    <w:pPr>
      <w:pBdr>
        <w:top w:val="single" w:sz="8"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CO"/>
    </w:rPr>
  </w:style>
  <w:style w:type="paragraph" w:customStyle="1" w:styleId="xl320">
    <w:name w:val="xl320"/>
    <w:basedOn w:val="Normal"/>
    <w:rsid w:val="00744D61"/>
    <w:pP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s-CO"/>
    </w:rPr>
  </w:style>
  <w:style w:type="paragraph" w:customStyle="1" w:styleId="xl321">
    <w:name w:val="xl321"/>
    <w:basedOn w:val="Normal"/>
    <w:rsid w:val="00744D61"/>
    <w:pP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CO"/>
    </w:rPr>
  </w:style>
  <w:style w:type="paragraph" w:customStyle="1" w:styleId="xl322">
    <w:name w:val="xl322"/>
    <w:basedOn w:val="Normal"/>
    <w:rsid w:val="00744D61"/>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CO"/>
    </w:rPr>
  </w:style>
  <w:style w:type="paragraph" w:customStyle="1" w:styleId="xl323">
    <w:name w:val="xl323"/>
    <w:basedOn w:val="Normal"/>
    <w:rsid w:val="00744D61"/>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es-CO"/>
    </w:rPr>
  </w:style>
  <w:style w:type="paragraph" w:customStyle="1" w:styleId="xl324">
    <w:name w:val="xl324"/>
    <w:basedOn w:val="Normal"/>
    <w:rsid w:val="00744D61"/>
    <w:pPr>
      <w:pBdr>
        <w:top w:val="single" w:sz="4" w:space="0" w:color="auto"/>
        <w:left w:val="single" w:sz="4"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CO"/>
    </w:rPr>
  </w:style>
  <w:style w:type="paragraph" w:customStyle="1" w:styleId="xl325">
    <w:name w:val="xl325"/>
    <w:basedOn w:val="Normal"/>
    <w:rsid w:val="00744D61"/>
    <w:pPr>
      <w:pBdr>
        <w:top w:val="single" w:sz="4"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CO"/>
    </w:rPr>
  </w:style>
  <w:style w:type="paragraph" w:customStyle="1" w:styleId="xl326">
    <w:name w:val="xl326"/>
    <w:basedOn w:val="Normal"/>
    <w:rsid w:val="00744D61"/>
    <w:pPr>
      <w:pBdr>
        <w:left w:val="single" w:sz="4"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CO"/>
    </w:rPr>
  </w:style>
  <w:style w:type="paragraph" w:customStyle="1" w:styleId="xl327">
    <w:name w:val="xl327"/>
    <w:basedOn w:val="Normal"/>
    <w:rsid w:val="00744D61"/>
    <w:pPr>
      <w:pBdr>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CO"/>
    </w:rPr>
  </w:style>
  <w:style w:type="paragraph" w:customStyle="1" w:styleId="xl328">
    <w:name w:val="xl328"/>
    <w:basedOn w:val="Normal"/>
    <w:rsid w:val="00744D6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es-CO"/>
    </w:rPr>
  </w:style>
  <w:style w:type="paragraph" w:customStyle="1" w:styleId="xl329">
    <w:name w:val="xl329"/>
    <w:basedOn w:val="Normal"/>
    <w:rsid w:val="00744D61"/>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CO"/>
    </w:rPr>
  </w:style>
  <w:style w:type="paragraph" w:customStyle="1" w:styleId="xl330">
    <w:name w:val="xl330"/>
    <w:basedOn w:val="Normal"/>
    <w:rsid w:val="00744D61"/>
    <w:pPr>
      <w:pBdr>
        <w:top w:val="single" w:sz="4" w:space="0" w:color="auto"/>
        <w:left w:val="single" w:sz="4"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CO"/>
    </w:rPr>
  </w:style>
  <w:style w:type="paragraph" w:customStyle="1" w:styleId="xl331">
    <w:name w:val="xl331"/>
    <w:basedOn w:val="Normal"/>
    <w:rsid w:val="00744D61"/>
    <w:pPr>
      <w:pBdr>
        <w:top w:val="single" w:sz="4"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CO"/>
    </w:rPr>
  </w:style>
  <w:style w:type="paragraph" w:customStyle="1" w:styleId="xl332">
    <w:name w:val="xl332"/>
    <w:basedOn w:val="Normal"/>
    <w:rsid w:val="00744D61"/>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es-CO"/>
    </w:rPr>
  </w:style>
  <w:style w:type="paragraph" w:customStyle="1" w:styleId="xl333">
    <w:name w:val="xl333"/>
    <w:basedOn w:val="Normal"/>
    <w:rsid w:val="00744D61"/>
    <w:pPr>
      <w:pBdr>
        <w:top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es-CO"/>
    </w:rPr>
  </w:style>
  <w:style w:type="paragraph" w:customStyle="1" w:styleId="xl334">
    <w:name w:val="xl334"/>
    <w:basedOn w:val="Normal"/>
    <w:rsid w:val="00366EC4"/>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es-CO"/>
    </w:rPr>
  </w:style>
  <w:style w:type="paragraph" w:customStyle="1" w:styleId="xl335">
    <w:name w:val="xl335"/>
    <w:basedOn w:val="Normal"/>
    <w:rsid w:val="00366EC4"/>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es-CO"/>
    </w:rPr>
  </w:style>
  <w:style w:type="character" w:customStyle="1" w:styleId="Ttulo1Car">
    <w:name w:val="Título 1 Car"/>
    <w:basedOn w:val="Fuentedeprrafopredeter"/>
    <w:link w:val="Ttulo1"/>
    <w:uiPriority w:val="9"/>
    <w:rsid w:val="00BE6BCD"/>
    <w:rPr>
      <w:rFonts w:asciiTheme="majorHAnsi" w:eastAsiaTheme="majorEastAsia" w:hAnsiTheme="majorHAnsi" w:cstheme="majorBidi"/>
      <w:color w:val="0F4761" w:themeColor="accent1" w:themeShade="BF"/>
      <w:kern w:val="2"/>
      <w:sz w:val="40"/>
      <w:szCs w:val="40"/>
      <w:lang w:eastAsia="en-US"/>
      <w14:ligatures w14:val="standardContextual"/>
    </w:rPr>
  </w:style>
  <w:style w:type="character" w:customStyle="1" w:styleId="Ttulo2Car">
    <w:name w:val="Título 2 Car"/>
    <w:basedOn w:val="Fuentedeprrafopredeter"/>
    <w:link w:val="Ttulo2"/>
    <w:uiPriority w:val="9"/>
    <w:semiHidden/>
    <w:rsid w:val="00BE6BCD"/>
    <w:rPr>
      <w:rFonts w:asciiTheme="majorHAnsi" w:eastAsiaTheme="majorEastAsia" w:hAnsiTheme="majorHAnsi" w:cstheme="majorBidi"/>
      <w:color w:val="0F4761" w:themeColor="accent1" w:themeShade="BF"/>
      <w:kern w:val="2"/>
      <w:sz w:val="32"/>
      <w:szCs w:val="32"/>
      <w:lang w:eastAsia="en-US"/>
      <w14:ligatures w14:val="standardContextual"/>
    </w:rPr>
  </w:style>
  <w:style w:type="character" w:customStyle="1" w:styleId="Ttulo3Car">
    <w:name w:val="Título 3 Car"/>
    <w:basedOn w:val="Fuentedeprrafopredeter"/>
    <w:link w:val="Ttulo3"/>
    <w:uiPriority w:val="9"/>
    <w:semiHidden/>
    <w:rsid w:val="00BE6BCD"/>
    <w:rPr>
      <w:rFonts w:asciiTheme="minorHAnsi" w:eastAsiaTheme="majorEastAsia" w:hAnsiTheme="minorHAnsi" w:cstheme="majorBidi"/>
      <w:color w:val="0F4761" w:themeColor="accent1" w:themeShade="BF"/>
      <w:kern w:val="2"/>
      <w:sz w:val="28"/>
      <w:szCs w:val="28"/>
      <w:lang w:eastAsia="en-US"/>
      <w14:ligatures w14:val="standardContextual"/>
    </w:rPr>
  </w:style>
  <w:style w:type="character" w:customStyle="1" w:styleId="Ttulo4Car">
    <w:name w:val="Título 4 Car"/>
    <w:basedOn w:val="Fuentedeprrafopredeter"/>
    <w:link w:val="Ttulo4"/>
    <w:uiPriority w:val="9"/>
    <w:semiHidden/>
    <w:rsid w:val="00BE6BCD"/>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character" w:customStyle="1" w:styleId="Ttulo5Car">
    <w:name w:val="Título 5 Car"/>
    <w:basedOn w:val="Fuentedeprrafopredeter"/>
    <w:link w:val="Ttulo5"/>
    <w:uiPriority w:val="9"/>
    <w:semiHidden/>
    <w:rsid w:val="00BE6BCD"/>
    <w:rPr>
      <w:rFonts w:asciiTheme="minorHAnsi" w:eastAsiaTheme="majorEastAsia" w:hAnsiTheme="minorHAnsi" w:cstheme="majorBidi"/>
      <w:color w:val="0F4761" w:themeColor="accent1" w:themeShade="BF"/>
      <w:kern w:val="2"/>
      <w:sz w:val="24"/>
      <w:szCs w:val="24"/>
      <w:lang w:eastAsia="en-US"/>
      <w14:ligatures w14:val="standardContextual"/>
    </w:rPr>
  </w:style>
  <w:style w:type="character" w:customStyle="1" w:styleId="Ttulo6Car">
    <w:name w:val="Título 6 Car"/>
    <w:basedOn w:val="Fuentedeprrafopredeter"/>
    <w:link w:val="Ttulo6"/>
    <w:uiPriority w:val="9"/>
    <w:semiHidden/>
    <w:rsid w:val="00BE6BCD"/>
    <w:rPr>
      <w:rFonts w:asciiTheme="minorHAnsi" w:eastAsiaTheme="majorEastAsia" w:hAnsiTheme="minorHAnsi" w:cstheme="majorBidi"/>
      <w:i/>
      <w:iCs/>
      <w:color w:val="595959" w:themeColor="text1" w:themeTint="A6"/>
      <w:kern w:val="2"/>
      <w:sz w:val="24"/>
      <w:szCs w:val="24"/>
      <w:lang w:eastAsia="en-US"/>
      <w14:ligatures w14:val="standardContextual"/>
    </w:rPr>
  </w:style>
  <w:style w:type="character" w:customStyle="1" w:styleId="Ttulo7Car">
    <w:name w:val="Título 7 Car"/>
    <w:basedOn w:val="Fuentedeprrafopredeter"/>
    <w:link w:val="Ttulo7"/>
    <w:uiPriority w:val="9"/>
    <w:semiHidden/>
    <w:rsid w:val="00BE6BCD"/>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Ttulo8Car">
    <w:name w:val="Título 8 Car"/>
    <w:basedOn w:val="Fuentedeprrafopredeter"/>
    <w:link w:val="Ttulo8"/>
    <w:uiPriority w:val="9"/>
    <w:semiHidden/>
    <w:rsid w:val="00BE6BCD"/>
    <w:rPr>
      <w:rFonts w:asciiTheme="minorHAnsi" w:eastAsiaTheme="majorEastAsia" w:hAnsiTheme="minorHAnsi" w:cstheme="majorBidi"/>
      <w:i/>
      <w:iCs/>
      <w:color w:val="272727" w:themeColor="text1" w:themeTint="D8"/>
      <w:kern w:val="2"/>
      <w:sz w:val="24"/>
      <w:szCs w:val="24"/>
      <w:lang w:eastAsia="en-US"/>
      <w14:ligatures w14:val="standardContextual"/>
    </w:rPr>
  </w:style>
  <w:style w:type="character" w:customStyle="1" w:styleId="Ttulo9Car">
    <w:name w:val="Título 9 Car"/>
    <w:basedOn w:val="Fuentedeprrafopredeter"/>
    <w:link w:val="Ttulo9"/>
    <w:uiPriority w:val="9"/>
    <w:semiHidden/>
    <w:rsid w:val="00BE6BCD"/>
    <w:rPr>
      <w:rFonts w:asciiTheme="minorHAnsi" w:eastAsiaTheme="majorEastAsia" w:hAnsiTheme="minorHAnsi" w:cstheme="majorBidi"/>
      <w:color w:val="272727" w:themeColor="text1" w:themeTint="D8"/>
      <w:kern w:val="2"/>
      <w:sz w:val="24"/>
      <w:szCs w:val="24"/>
      <w:lang w:eastAsia="en-US"/>
      <w14:ligatures w14:val="standardContextual"/>
    </w:rPr>
  </w:style>
  <w:style w:type="numbering" w:customStyle="1" w:styleId="Sinlista1">
    <w:name w:val="Sin lista1"/>
    <w:next w:val="Sinlista"/>
    <w:uiPriority w:val="99"/>
    <w:semiHidden/>
    <w:unhideWhenUsed/>
    <w:rsid w:val="00BE6BCD"/>
  </w:style>
  <w:style w:type="paragraph" w:styleId="Ttulo">
    <w:name w:val="Title"/>
    <w:basedOn w:val="Normal"/>
    <w:next w:val="Normal"/>
    <w:link w:val="TtuloCar"/>
    <w:uiPriority w:val="10"/>
    <w:qFormat/>
    <w:rsid w:val="00BE6BC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BE6BCD"/>
    <w:rPr>
      <w:rFonts w:asciiTheme="majorHAnsi" w:eastAsiaTheme="majorEastAsia" w:hAnsiTheme="majorHAnsi" w:cstheme="majorBidi"/>
      <w:spacing w:val="-10"/>
      <w:kern w:val="28"/>
      <w:sz w:val="56"/>
      <w:szCs w:val="56"/>
      <w:lang w:eastAsia="en-US"/>
      <w14:ligatures w14:val="standardContextual"/>
    </w:rPr>
  </w:style>
  <w:style w:type="paragraph" w:styleId="Subttulo">
    <w:name w:val="Subtitle"/>
    <w:basedOn w:val="Normal"/>
    <w:next w:val="Normal"/>
    <w:link w:val="SubttuloCar"/>
    <w:uiPriority w:val="11"/>
    <w:qFormat/>
    <w:rsid w:val="00BE6BCD"/>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BE6BCD"/>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Cita">
    <w:name w:val="Quote"/>
    <w:basedOn w:val="Normal"/>
    <w:next w:val="Normal"/>
    <w:link w:val="CitaCar"/>
    <w:uiPriority w:val="29"/>
    <w:qFormat/>
    <w:rsid w:val="00BE6BCD"/>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Car">
    <w:name w:val="Cita Car"/>
    <w:basedOn w:val="Fuentedeprrafopredeter"/>
    <w:link w:val="Cita"/>
    <w:uiPriority w:val="29"/>
    <w:rsid w:val="00BE6BCD"/>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nfasisintenso">
    <w:name w:val="Intense Emphasis"/>
    <w:basedOn w:val="Fuentedeprrafopredeter"/>
    <w:uiPriority w:val="21"/>
    <w:qFormat/>
    <w:rsid w:val="00BE6BCD"/>
    <w:rPr>
      <w:i/>
      <w:iCs/>
      <w:color w:val="0F4761" w:themeColor="accent1" w:themeShade="BF"/>
    </w:rPr>
  </w:style>
  <w:style w:type="paragraph" w:styleId="Citadestacada">
    <w:name w:val="Intense Quote"/>
    <w:basedOn w:val="Normal"/>
    <w:next w:val="Normal"/>
    <w:link w:val="CitadestacadaCar"/>
    <w:uiPriority w:val="30"/>
    <w:qFormat/>
    <w:rsid w:val="00BE6BC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CitadestacadaCar">
    <w:name w:val="Cita destacada Car"/>
    <w:basedOn w:val="Fuentedeprrafopredeter"/>
    <w:link w:val="Citadestacada"/>
    <w:uiPriority w:val="30"/>
    <w:rsid w:val="00BE6BCD"/>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styleId="Referenciaintensa">
    <w:name w:val="Intense Reference"/>
    <w:basedOn w:val="Fuentedeprrafopredeter"/>
    <w:uiPriority w:val="32"/>
    <w:qFormat/>
    <w:rsid w:val="00BE6BCD"/>
    <w:rPr>
      <w:b/>
      <w:bCs/>
      <w:smallCaps/>
      <w:color w:val="0F4761" w:themeColor="accent1" w:themeShade="BF"/>
      <w:spacing w:val="5"/>
    </w:rPr>
  </w:style>
  <w:style w:type="paragraph" w:customStyle="1" w:styleId="xl336">
    <w:name w:val="xl336"/>
    <w:basedOn w:val="Normal"/>
    <w:rsid w:val="00BE6BCD"/>
    <w:pPr>
      <w:pBdr>
        <w:top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es-CO"/>
    </w:rPr>
  </w:style>
  <w:style w:type="table" w:customStyle="1" w:styleId="Tablaconcuadrcula1">
    <w:name w:val="Tabla con cuadrícula1"/>
    <w:basedOn w:val="Tablanormal"/>
    <w:next w:val="Tablaconcuadrcula"/>
    <w:uiPriority w:val="39"/>
    <w:rsid w:val="00BE6BCD"/>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anwithbackgroundcolor">
    <w:name w:val="spanwithbackgroundcolor"/>
    <w:basedOn w:val="Fuentedeprrafopredeter"/>
    <w:rsid w:val="00DF1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5707">
      <w:bodyDiv w:val="1"/>
      <w:marLeft w:val="0"/>
      <w:marRight w:val="0"/>
      <w:marTop w:val="0"/>
      <w:marBottom w:val="0"/>
      <w:divBdr>
        <w:top w:val="none" w:sz="0" w:space="0" w:color="auto"/>
        <w:left w:val="none" w:sz="0" w:space="0" w:color="auto"/>
        <w:bottom w:val="none" w:sz="0" w:space="0" w:color="auto"/>
        <w:right w:val="none" w:sz="0" w:space="0" w:color="auto"/>
      </w:divBdr>
    </w:div>
    <w:div w:id="216627471">
      <w:bodyDiv w:val="1"/>
      <w:marLeft w:val="0"/>
      <w:marRight w:val="0"/>
      <w:marTop w:val="0"/>
      <w:marBottom w:val="0"/>
      <w:divBdr>
        <w:top w:val="none" w:sz="0" w:space="0" w:color="auto"/>
        <w:left w:val="none" w:sz="0" w:space="0" w:color="auto"/>
        <w:bottom w:val="none" w:sz="0" w:space="0" w:color="auto"/>
        <w:right w:val="none" w:sz="0" w:space="0" w:color="auto"/>
      </w:divBdr>
    </w:div>
    <w:div w:id="281309785">
      <w:bodyDiv w:val="1"/>
      <w:marLeft w:val="0"/>
      <w:marRight w:val="0"/>
      <w:marTop w:val="0"/>
      <w:marBottom w:val="0"/>
      <w:divBdr>
        <w:top w:val="none" w:sz="0" w:space="0" w:color="auto"/>
        <w:left w:val="none" w:sz="0" w:space="0" w:color="auto"/>
        <w:bottom w:val="none" w:sz="0" w:space="0" w:color="auto"/>
        <w:right w:val="none" w:sz="0" w:space="0" w:color="auto"/>
      </w:divBdr>
    </w:div>
    <w:div w:id="582228124">
      <w:bodyDiv w:val="1"/>
      <w:marLeft w:val="0"/>
      <w:marRight w:val="0"/>
      <w:marTop w:val="0"/>
      <w:marBottom w:val="0"/>
      <w:divBdr>
        <w:top w:val="none" w:sz="0" w:space="0" w:color="auto"/>
        <w:left w:val="none" w:sz="0" w:space="0" w:color="auto"/>
        <w:bottom w:val="none" w:sz="0" w:space="0" w:color="auto"/>
        <w:right w:val="none" w:sz="0" w:space="0" w:color="auto"/>
      </w:divBdr>
    </w:div>
    <w:div w:id="697581975">
      <w:bodyDiv w:val="1"/>
      <w:marLeft w:val="0"/>
      <w:marRight w:val="0"/>
      <w:marTop w:val="0"/>
      <w:marBottom w:val="0"/>
      <w:divBdr>
        <w:top w:val="none" w:sz="0" w:space="0" w:color="auto"/>
        <w:left w:val="none" w:sz="0" w:space="0" w:color="auto"/>
        <w:bottom w:val="none" w:sz="0" w:space="0" w:color="auto"/>
        <w:right w:val="none" w:sz="0" w:space="0" w:color="auto"/>
      </w:divBdr>
    </w:div>
    <w:div w:id="772625036">
      <w:bodyDiv w:val="1"/>
      <w:marLeft w:val="0"/>
      <w:marRight w:val="0"/>
      <w:marTop w:val="0"/>
      <w:marBottom w:val="0"/>
      <w:divBdr>
        <w:top w:val="none" w:sz="0" w:space="0" w:color="auto"/>
        <w:left w:val="none" w:sz="0" w:space="0" w:color="auto"/>
        <w:bottom w:val="none" w:sz="0" w:space="0" w:color="auto"/>
        <w:right w:val="none" w:sz="0" w:space="0" w:color="auto"/>
      </w:divBdr>
      <w:divsChild>
        <w:div w:id="510411283">
          <w:marLeft w:val="0"/>
          <w:marRight w:val="0"/>
          <w:marTop w:val="0"/>
          <w:marBottom w:val="0"/>
          <w:divBdr>
            <w:top w:val="none" w:sz="0" w:space="0" w:color="auto"/>
            <w:left w:val="none" w:sz="0" w:space="0" w:color="auto"/>
            <w:bottom w:val="none" w:sz="0" w:space="0" w:color="auto"/>
            <w:right w:val="none" w:sz="0" w:space="0" w:color="auto"/>
          </w:divBdr>
        </w:div>
      </w:divsChild>
    </w:div>
    <w:div w:id="874467669">
      <w:bodyDiv w:val="1"/>
      <w:marLeft w:val="0"/>
      <w:marRight w:val="0"/>
      <w:marTop w:val="0"/>
      <w:marBottom w:val="0"/>
      <w:divBdr>
        <w:top w:val="none" w:sz="0" w:space="0" w:color="auto"/>
        <w:left w:val="none" w:sz="0" w:space="0" w:color="auto"/>
        <w:bottom w:val="none" w:sz="0" w:space="0" w:color="auto"/>
        <w:right w:val="none" w:sz="0" w:space="0" w:color="auto"/>
      </w:divBdr>
    </w:div>
    <w:div w:id="1038747945">
      <w:bodyDiv w:val="1"/>
      <w:marLeft w:val="0"/>
      <w:marRight w:val="0"/>
      <w:marTop w:val="0"/>
      <w:marBottom w:val="0"/>
      <w:divBdr>
        <w:top w:val="none" w:sz="0" w:space="0" w:color="auto"/>
        <w:left w:val="none" w:sz="0" w:space="0" w:color="auto"/>
        <w:bottom w:val="none" w:sz="0" w:space="0" w:color="auto"/>
        <w:right w:val="none" w:sz="0" w:space="0" w:color="auto"/>
      </w:divBdr>
    </w:div>
    <w:div w:id="1052927002">
      <w:bodyDiv w:val="1"/>
      <w:marLeft w:val="0"/>
      <w:marRight w:val="0"/>
      <w:marTop w:val="0"/>
      <w:marBottom w:val="0"/>
      <w:divBdr>
        <w:top w:val="none" w:sz="0" w:space="0" w:color="auto"/>
        <w:left w:val="none" w:sz="0" w:space="0" w:color="auto"/>
        <w:bottom w:val="none" w:sz="0" w:space="0" w:color="auto"/>
        <w:right w:val="none" w:sz="0" w:space="0" w:color="auto"/>
      </w:divBdr>
    </w:div>
    <w:div w:id="1423377368">
      <w:bodyDiv w:val="1"/>
      <w:marLeft w:val="0"/>
      <w:marRight w:val="0"/>
      <w:marTop w:val="0"/>
      <w:marBottom w:val="0"/>
      <w:divBdr>
        <w:top w:val="none" w:sz="0" w:space="0" w:color="auto"/>
        <w:left w:val="none" w:sz="0" w:space="0" w:color="auto"/>
        <w:bottom w:val="none" w:sz="0" w:space="0" w:color="auto"/>
        <w:right w:val="none" w:sz="0" w:space="0" w:color="auto"/>
      </w:divBdr>
    </w:div>
    <w:div w:id="1483698274">
      <w:bodyDiv w:val="1"/>
      <w:marLeft w:val="0"/>
      <w:marRight w:val="0"/>
      <w:marTop w:val="0"/>
      <w:marBottom w:val="0"/>
      <w:divBdr>
        <w:top w:val="none" w:sz="0" w:space="0" w:color="auto"/>
        <w:left w:val="none" w:sz="0" w:space="0" w:color="auto"/>
        <w:bottom w:val="none" w:sz="0" w:space="0" w:color="auto"/>
        <w:right w:val="none" w:sz="0" w:space="0" w:color="auto"/>
      </w:divBdr>
    </w:div>
    <w:div w:id="1513687958">
      <w:bodyDiv w:val="1"/>
      <w:marLeft w:val="0"/>
      <w:marRight w:val="0"/>
      <w:marTop w:val="0"/>
      <w:marBottom w:val="0"/>
      <w:divBdr>
        <w:top w:val="none" w:sz="0" w:space="0" w:color="auto"/>
        <w:left w:val="none" w:sz="0" w:space="0" w:color="auto"/>
        <w:bottom w:val="none" w:sz="0" w:space="0" w:color="auto"/>
        <w:right w:val="none" w:sz="0" w:space="0" w:color="auto"/>
      </w:divBdr>
    </w:div>
    <w:div w:id="1739132465">
      <w:bodyDiv w:val="1"/>
      <w:marLeft w:val="0"/>
      <w:marRight w:val="0"/>
      <w:marTop w:val="0"/>
      <w:marBottom w:val="0"/>
      <w:divBdr>
        <w:top w:val="none" w:sz="0" w:space="0" w:color="auto"/>
        <w:left w:val="none" w:sz="0" w:space="0" w:color="auto"/>
        <w:bottom w:val="none" w:sz="0" w:space="0" w:color="auto"/>
        <w:right w:val="none" w:sz="0" w:space="0" w:color="auto"/>
      </w:divBdr>
      <w:divsChild>
        <w:div w:id="648248261">
          <w:marLeft w:val="0"/>
          <w:marRight w:val="0"/>
          <w:marTop w:val="0"/>
          <w:marBottom w:val="0"/>
          <w:divBdr>
            <w:top w:val="none" w:sz="0" w:space="0" w:color="auto"/>
            <w:left w:val="none" w:sz="0" w:space="0" w:color="auto"/>
            <w:bottom w:val="none" w:sz="0" w:space="0" w:color="auto"/>
            <w:right w:val="none" w:sz="0" w:space="0" w:color="auto"/>
          </w:divBdr>
        </w:div>
        <w:div w:id="674959285">
          <w:marLeft w:val="0"/>
          <w:marRight w:val="0"/>
          <w:marTop w:val="0"/>
          <w:marBottom w:val="0"/>
          <w:divBdr>
            <w:top w:val="none" w:sz="0" w:space="0" w:color="auto"/>
            <w:left w:val="none" w:sz="0" w:space="0" w:color="auto"/>
            <w:bottom w:val="none" w:sz="0" w:space="0" w:color="auto"/>
            <w:right w:val="none" w:sz="0" w:space="0" w:color="auto"/>
          </w:divBdr>
        </w:div>
      </w:divsChild>
    </w:div>
    <w:div w:id="1770077073">
      <w:bodyDiv w:val="1"/>
      <w:marLeft w:val="0"/>
      <w:marRight w:val="0"/>
      <w:marTop w:val="0"/>
      <w:marBottom w:val="0"/>
      <w:divBdr>
        <w:top w:val="none" w:sz="0" w:space="0" w:color="auto"/>
        <w:left w:val="none" w:sz="0" w:space="0" w:color="auto"/>
        <w:bottom w:val="none" w:sz="0" w:space="0" w:color="auto"/>
        <w:right w:val="none" w:sz="0" w:space="0" w:color="auto"/>
      </w:divBdr>
    </w:div>
    <w:div w:id="2005550669">
      <w:bodyDiv w:val="1"/>
      <w:marLeft w:val="0"/>
      <w:marRight w:val="0"/>
      <w:marTop w:val="0"/>
      <w:marBottom w:val="0"/>
      <w:divBdr>
        <w:top w:val="none" w:sz="0" w:space="0" w:color="auto"/>
        <w:left w:val="none" w:sz="0" w:space="0" w:color="auto"/>
        <w:bottom w:val="none" w:sz="0" w:space="0" w:color="auto"/>
        <w:right w:val="none" w:sz="0" w:space="0" w:color="auto"/>
      </w:divBdr>
      <w:divsChild>
        <w:div w:id="588999617">
          <w:marLeft w:val="0"/>
          <w:marRight w:val="0"/>
          <w:marTop w:val="0"/>
          <w:marBottom w:val="0"/>
          <w:divBdr>
            <w:top w:val="none" w:sz="0" w:space="0" w:color="auto"/>
            <w:left w:val="none" w:sz="0" w:space="0" w:color="auto"/>
            <w:bottom w:val="none" w:sz="0" w:space="0" w:color="auto"/>
            <w:right w:val="none" w:sz="0" w:space="0" w:color="auto"/>
          </w:divBdr>
        </w:div>
      </w:divsChild>
    </w:div>
    <w:div w:id="214507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amirezso\Documents\2026\Junio\2026-06-30\Resolucion%20%202026033499%20del%2030%20de%20junio%202026.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60952e-e9e0-4d4a-b728-9d01db15fa23" xsi:nil="true"/>
    <lcf76f155ced4ddcb4097134ff3c332f xmlns="1abc39b8-e2e6-47a0-891c-601d01fb1a40">
      <Terms xmlns="http://schemas.microsoft.com/office/infopath/2007/PartnerControls"/>
    </lcf76f155ced4ddcb4097134ff3c332f>
    <SharedWithUsers xmlns="6c60952e-e9e0-4d4a-b728-9d01db15fa23">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2DC560E26332A642A34E7613F87164F3" ma:contentTypeVersion="18" ma:contentTypeDescription="Crear nuevo documento." ma:contentTypeScope="" ma:versionID="e175b06437cc9fdd55f87af1963a28ef">
  <xsd:schema xmlns:xsd="http://www.w3.org/2001/XMLSchema" xmlns:xs="http://www.w3.org/2001/XMLSchema" xmlns:p="http://schemas.microsoft.com/office/2006/metadata/properties" xmlns:ns2="1abc39b8-e2e6-47a0-891c-601d01fb1a40" xmlns:ns3="6c60952e-e9e0-4d4a-b728-9d01db15fa23" targetNamespace="http://schemas.microsoft.com/office/2006/metadata/properties" ma:root="true" ma:fieldsID="9a470a635e6c11c90e120ffebbc77bcc" ns2:_="" ns3:_="">
    <xsd:import namespace="1abc39b8-e2e6-47a0-891c-601d01fb1a40"/>
    <xsd:import namespace="6c60952e-e9e0-4d4a-b728-9d01db15fa2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bc39b8-e2e6-47a0-891c-601d01fb1a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d73a7cf0-3da9-404c-aa13-02b4742205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60952e-e9e0-4d4a-b728-9d01db15fa2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36b1a7d1-db2a-4c95-b0f6-149e2676f232}" ma:internalName="TaxCatchAll" ma:showField="CatchAllData" ma:web="6c60952e-e9e0-4d4a-b728-9d01db15fa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81E130-C722-4955-B2EE-30529B22886B}">
  <ds:schemaRefs>
    <ds:schemaRef ds:uri="http://schemas.microsoft.com/office/2006/metadata/properties"/>
    <ds:schemaRef ds:uri="http://schemas.microsoft.com/office/infopath/2007/PartnerControls"/>
    <ds:schemaRef ds:uri="6c60952e-e9e0-4d4a-b728-9d01db15fa23"/>
    <ds:schemaRef ds:uri="1abc39b8-e2e6-47a0-891c-601d01fb1a40"/>
  </ds:schemaRefs>
</ds:datastoreItem>
</file>

<file path=customXml/itemProps2.xml><?xml version="1.0" encoding="utf-8"?>
<ds:datastoreItem xmlns:ds="http://schemas.openxmlformats.org/officeDocument/2006/customXml" ds:itemID="{B8E230C3-64F2-4FAC-8D17-14494FB71F02}">
  <ds:schemaRefs>
    <ds:schemaRef ds:uri="http://schemas.openxmlformats.org/officeDocument/2006/bibliography"/>
  </ds:schemaRefs>
</ds:datastoreItem>
</file>

<file path=customXml/itemProps3.xml><?xml version="1.0" encoding="utf-8"?>
<ds:datastoreItem xmlns:ds="http://schemas.openxmlformats.org/officeDocument/2006/customXml" ds:itemID="{5513B8C4-C55B-4B1A-B12A-8D6FDCA0CCB5}">
  <ds:schemaRefs>
    <ds:schemaRef ds:uri="http://schemas.microsoft.com/sharepoint/v3/contenttype/forms"/>
  </ds:schemaRefs>
</ds:datastoreItem>
</file>

<file path=customXml/itemProps4.xml><?xml version="1.0" encoding="utf-8"?>
<ds:datastoreItem xmlns:ds="http://schemas.openxmlformats.org/officeDocument/2006/customXml" ds:itemID="{72657B94-CCF1-47B2-B1DF-068A96DCDE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bc39b8-e2e6-47a0-891c-601d01fb1a40"/>
    <ds:schemaRef ds:uri="6c60952e-e9e0-4d4a-b728-9d01db15fa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Resolucion  2026033499 del 30 de junio 2026</Template>
  <TotalTime>1</TotalTime>
  <Pages>10</Pages>
  <Words>4838</Words>
  <Characters>26610</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Faiver Ramirez Soler</dc:creator>
  <cp:keywords/>
  <dc:description/>
  <cp:lastModifiedBy>Astrid Peñate Arenas</cp:lastModifiedBy>
  <cp:revision>2</cp:revision>
  <cp:lastPrinted>2026-06-30T15:46:00Z</cp:lastPrinted>
  <dcterms:created xsi:type="dcterms:W3CDTF">2026-09-10T20:46:00Z</dcterms:created>
  <dcterms:modified xsi:type="dcterms:W3CDTF">2026-09-10T20:46:00Z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0x0101002DC560E26332A642A34E7613F87164F3</vt:lpwstr>
  </property>
  <property fmtid="{D5CDD505-2E9C-101B-9397-08002B2CF9AE}" pid="3" name="Order">
    <vt:r8>5641700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y fmtid="{D5CDD505-2E9C-101B-9397-08002B2CF9AE}" pid="8" name="SharedWithUsers">
    <vt:lpwstr/>
  </property>
</Properties>
</file>